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DzTablo1"/>
        <w:tblW w:w="0" w:type="auto"/>
        <w:tblLook w:val="04A0" w:firstRow="1" w:lastRow="0" w:firstColumn="1" w:lastColumn="0" w:noHBand="0" w:noVBand="1"/>
      </w:tblPr>
      <w:tblGrid>
        <w:gridCol w:w="2689"/>
        <w:gridCol w:w="992"/>
        <w:gridCol w:w="6055"/>
      </w:tblGrid>
      <w:tr w:rsidR="00325471" w:rsidRPr="00C75352" w:rsidTr="00010E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  <w:gridSpan w:val="3"/>
          </w:tcPr>
          <w:p w:rsidR="00325471" w:rsidRPr="00C75352" w:rsidRDefault="00325471" w:rsidP="00AF1A52">
            <w:pPr>
              <w:pStyle w:val="Balk1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Kişisel</w:t>
            </w:r>
            <w:proofErr w:type="spellEnd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Bilgiler</w:t>
            </w:r>
            <w:proofErr w:type="spellEnd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15EBC" w:rsidRPr="00C75352" w:rsidTr="00415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415EBC" w:rsidRPr="00C75352" w:rsidRDefault="00415EBC" w:rsidP="00415EBC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Ad-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Soyad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47" w:type="dxa"/>
            <w:gridSpan w:val="2"/>
          </w:tcPr>
          <w:p w:rsidR="00415EBC" w:rsidRPr="00C75352" w:rsidRDefault="00415EBC" w:rsidP="00AF1A52">
            <w:pPr>
              <w:pStyle w:val="Balk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EBC" w:rsidRPr="00C75352" w:rsidTr="00415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415EBC" w:rsidRPr="00C75352" w:rsidRDefault="00415EBC" w:rsidP="00415EBC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Fakülte-Bölüm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47" w:type="dxa"/>
            <w:gridSpan w:val="2"/>
          </w:tcPr>
          <w:p w:rsidR="00415EBC" w:rsidRPr="00C75352" w:rsidRDefault="00415EBC" w:rsidP="00AF1A52">
            <w:pPr>
              <w:pStyle w:val="Balk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EBC" w:rsidRPr="00C75352" w:rsidTr="00415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415EBC" w:rsidRPr="00C75352" w:rsidRDefault="00415EBC" w:rsidP="00415EBC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Öğrenci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numarası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47" w:type="dxa"/>
            <w:gridSpan w:val="2"/>
          </w:tcPr>
          <w:p w:rsidR="00415EBC" w:rsidRPr="00C75352" w:rsidRDefault="00415EBC" w:rsidP="00AF1A52">
            <w:pPr>
              <w:pStyle w:val="Balk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EBC" w:rsidRPr="00C75352" w:rsidTr="00415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415EBC" w:rsidRPr="00C75352" w:rsidRDefault="00415EBC" w:rsidP="00415EBC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Sınıfı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47" w:type="dxa"/>
            <w:gridSpan w:val="2"/>
          </w:tcPr>
          <w:p w:rsidR="00415EBC" w:rsidRPr="00C75352" w:rsidRDefault="00415EBC" w:rsidP="00AF1A52">
            <w:pPr>
              <w:pStyle w:val="Balk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EBC" w:rsidRPr="00C75352" w:rsidTr="00415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415EBC" w:rsidRPr="00C75352" w:rsidRDefault="00415EBC" w:rsidP="00415EBC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Telefon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numarası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47" w:type="dxa"/>
            <w:gridSpan w:val="2"/>
          </w:tcPr>
          <w:p w:rsidR="00415EBC" w:rsidRPr="00C75352" w:rsidRDefault="00415EBC" w:rsidP="00AF1A52">
            <w:pPr>
              <w:pStyle w:val="Balk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EBC" w:rsidRPr="00C75352" w:rsidTr="00415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415EBC" w:rsidRPr="00C75352" w:rsidRDefault="00415EBC" w:rsidP="00415EBC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posta</w:t>
            </w:r>
            <w:proofErr w:type="spellEnd"/>
            <w:proofErr w:type="gram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47" w:type="dxa"/>
            <w:gridSpan w:val="2"/>
          </w:tcPr>
          <w:p w:rsidR="00415EBC" w:rsidRPr="00C75352" w:rsidRDefault="00415EBC" w:rsidP="00AF1A52">
            <w:pPr>
              <w:pStyle w:val="Balk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EBC" w:rsidRPr="00C75352" w:rsidTr="00345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  <w:gridSpan w:val="3"/>
          </w:tcPr>
          <w:p w:rsidR="00415EBC" w:rsidRPr="00C75352" w:rsidRDefault="00415EBC" w:rsidP="00AF1A52">
            <w:pPr>
              <w:pStyle w:val="Balk1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Yetersizlik</w:t>
            </w:r>
            <w:proofErr w:type="spellEnd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türü</w:t>
            </w:r>
            <w:proofErr w:type="spellEnd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(Tıp </w:t>
            </w: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Doktorunun</w:t>
            </w:r>
            <w:proofErr w:type="spellEnd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hazırladığı</w:t>
            </w:r>
            <w:proofErr w:type="spellEnd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belge</w:t>
            </w:r>
            <w:proofErr w:type="spellEnd"/>
            <w:r w:rsidR="001373C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373C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ve</w:t>
            </w:r>
            <w:proofErr w:type="spellEnd"/>
            <w:r w:rsidR="001373C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="001373C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veya</w:t>
            </w:r>
            <w:proofErr w:type="spellEnd"/>
            <w:r w:rsidR="001373C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rapor</w:t>
            </w:r>
            <w:proofErr w:type="spellEnd"/>
            <w:r w:rsidR="001373C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373C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ile</w:t>
            </w:r>
            <w:proofErr w:type="spellEnd"/>
            <w:r w:rsidR="001373C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373C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belgelenmek</w:t>
            </w:r>
            <w:proofErr w:type="spellEnd"/>
            <w:r w:rsidR="001373C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373C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durumundadır</w:t>
            </w:r>
            <w:proofErr w:type="spellEnd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)</w:t>
            </w:r>
            <w:proofErr w:type="gramEnd"/>
            <w:r w:rsidR="00325471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1373C5" w:rsidRPr="00C75352" w:rsidTr="001A54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2"/>
          </w:tcPr>
          <w:p w:rsidR="001373C5" w:rsidRPr="00C75352" w:rsidRDefault="001373C5" w:rsidP="001373C5">
            <w:pPr>
              <w:pStyle w:val="Balk1"/>
              <w:tabs>
                <w:tab w:val="left" w:pos="3696"/>
              </w:tabs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Öğrenme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güçlüğü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   (         )</w:t>
            </w:r>
          </w:p>
          <w:p w:rsidR="001373C5" w:rsidRPr="00C75352" w:rsidRDefault="001373C5" w:rsidP="001373C5">
            <w:pPr>
              <w:pStyle w:val="Balk1"/>
              <w:tabs>
                <w:tab w:val="left" w:pos="3696"/>
              </w:tabs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Disleksi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Disgrafi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Diskalkuli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055" w:type="dxa"/>
          </w:tcPr>
          <w:p w:rsidR="001373C5" w:rsidRPr="00C75352" w:rsidRDefault="001373C5" w:rsidP="001373C5">
            <w:pPr>
              <w:pStyle w:val="Balk1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Görme</w:t>
            </w:r>
            <w:proofErr w:type="spellEnd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yetersizliği</w:t>
            </w:r>
            <w:proofErr w:type="spellEnd"/>
            <w:r w:rsidR="00325471"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</w:t>
            </w:r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    (       )</w:t>
            </w:r>
          </w:p>
        </w:tc>
      </w:tr>
      <w:tr w:rsidR="001373C5" w:rsidRPr="00C75352" w:rsidTr="001A5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2"/>
          </w:tcPr>
          <w:p w:rsidR="001373C5" w:rsidRPr="00C75352" w:rsidRDefault="001373C5" w:rsidP="001373C5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Otizm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Spektrum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Bozukluğu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   (       )</w:t>
            </w:r>
          </w:p>
        </w:tc>
        <w:tc>
          <w:tcPr>
            <w:tcW w:w="6055" w:type="dxa"/>
          </w:tcPr>
          <w:p w:rsidR="001373C5" w:rsidRPr="00C75352" w:rsidRDefault="001373C5" w:rsidP="001373C5">
            <w:pPr>
              <w:pStyle w:val="Balk1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Bedensel</w:t>
            </w:r>
            <w:proofErr w:type="spellEnd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yetersizlik</w:t>
            </w:r>
            <w:proofErr w:type="spellEnd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</w:t>
            </w:r>
            <w:r w:rsidR="00325471"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</w:t>
            </w:r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(       )</w:t>
            </w:r>
          </w:p>
        </w:tc>
      </w:tr>
      <w:tr w:rsidR="001373C5" w:rsidRPr="00C75352" w:rsidTr="001A54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2"/>
          </w:tcPr>
          <w:p w:rsidR="001373C5" w:rsidRPr="00C75352" w:rsidRDefault="001373C5" w:rsidP="001373C5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Zihin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yetersizliği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(       )</w:t>
            </w:r>
          </w:p>
        </w:tc>
        <w:tc>
          <w:tcPr>
            <w:tcW w:w="6055" w:type="dxa"/>
          </w:tcPr>
          <w:p w:rsidR="001373C5" w:rsidRPr="00C75352" w:rsidRDefault="001373C5" w:rsidP="001373C5">
            <w:pPr>
              <w:pStyle w:val="Balk1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Süreğen</w:t>
            </w:r>
            <w:proofErr w:type="spellEnd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hastalık</w:t>
            </w:r>
            <w:proofErr w:type="spellEnd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</w:t>
            </w:r>
            <w:r w:rsidR="00325471"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      </w:t>
            </w:r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(       )</w:t>
            </w:r>
          </w:p>
        </w:tc>
      </w:tr>
      <w:tr w:rsidR="001373C5" w:rsidRPr="00C75352" w:rsidTr="001A5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2"/>
          </w:tcPr>
          <w:p w:rsidR="001373C5" w:rsidRPr="00C75352" w:rsidRDefault="001373C5" w:rsidP="001373C5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Işitme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yetersizliği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(       )</w:t>
            </w:r>
          </w:p>
        </w:tc>
        <w:tc>
          <w:tcPr>
            <w:tcW w:w="6055" w:type="dxa"/>
          </w:tcPr>
          <w:p w:rsidR="001373C5" w:rsidRPr="00C75352" w:rsidRDefault="001373C5" w:rsidP="001373C5">
            <w:pPr>
              <w:pStyle w:val="Balk1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Dil</w:t>
            </w:r>
            <w:proofErr w:type="spellEnd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ve</w:t>
            </w:r>
            <w:proofErr w:type="spellEnd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konuşma</w:t>
            </w:r>
            <w:proofErr w:type="spellEnd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bozukluğu</w:t>
            </w:r>
            <w:proofErr w:type="spellEnd"/>
            <w:r w:rsidR="00325471"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(       )</w:t>
            </w:r>
          </w:p>
        </w:tc>
      </w:tr>
      <w:tr w:rsidR="001373C5" w:rsidRPr="00C75352" w:rsidTr="007F76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  <w:gridSpan w:val="3"/>
          </w:tcPr>
          <w:p w:rsidR="001373C5" w:rsidRPr="00C75352" w:rsidRDefault="001373C5" w:rsidP="001373C5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Diğer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E5815" w:rsidRPr="00C75352" w:rsidTr="007F7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  <w:gridSpan w:val="3"/>
          </w:tcPr>
          <w:p w:rsidR="00BE5815" w:rsidRPr="00C75352" w:rsidRDefault="00BE5815" w:rsidP="00BE5815">
            <w:pPr>
              <w:autoSpaceDE w:val="0"/>
              <w:autoSpaceDN w:val="0"/>
              <w:adjustRightInd w:val="0"/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308"/>
            </w:tblGrid>
            <w:tr w:rsidR="00BE5815" w:rsidRPr="00C75352">
              <w:trPr>
                <w:trHeight w:val="109"/>
              </w:trPr>
              <w:tc>
                <w:tcPr>
                  <w:tcW w:w="0" w:type="auto"/>
                </w:tcPr>
                <w:p w:rsidR="00BE5815" w:rsidRPr="00C75352" w:rsidRDefault="00BE5815" w:rsidP="00BE5815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tr-TR" w:eastAsia="en-US"/>
                    </w:rPr>
                  </w:pPr>
                  <w:r w:rsidRPr="00C7535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tr-TR" w:eastAsia="en-US"/>
                    </w:rPr>
                    <w:t xml:space="preserve"> </w:t>
                  </w:r>
                  <w:r w:rsidRPr="00C75352">
                    <w:rPr>
                      <w:rFonts w:ascii="Times New Roman" w:eastAsia="Times New Roman" w:hAnsi="Times New Roman" w:cs="Times New Roman"/>
                      <w:color w:val="221F1F"/>
                      <w:sz w:val="24"/>
                      <w:szCs w:val="24"/>
                      <w:lang w:val="tr-TR" w:eastAsia="en-US"/>
                    </w:rPr>
                    <w:t xml:space="preserve">Yetersizliğinizin, eğitim aldığınız ortamda nasıl kısıtlamalara yol açtığını belirtiniz: </w:t>
                  </w:r>
                </w:p>
              </w:tc>
            </w:tr>
          </w:tbl>
          <w:p w:rsidR="00325471" w:rsidRPr="00C75352" w:rsidRDefault="00325471" w:rsidP="001373C5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7F2" w:rsidRPr="00C75352" w:rsidRDefault="001247F2" w:rsidP="001373C5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7F2" w:rsidRPr="00C75352" w:rsidRDefault="001247F2" w:rsidP="001373C5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7F2" w:rsidRPr="00C75352" w:rsidRDefault="001247F2" w:rsidP="001373C5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3C5" w:rsidRPr="00C75352" w:rsidTr="00D663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  <w:gridSpan w:val="3"/>
          </w:tcPr>
          <w:p w:rsidR="001373C5" w:rsidRPr="00C75352" w:rsidRDefault="001373C5" w:rsidP="00AF1A52">
            <w:pPr>
              <w:pStyle w:val="Balk1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Derslerde</w:t>
            </w:r>
            <w:proofErr w:type="spellEnd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başarılı</w:t>
            </w:r>
            <w:proofErr w:type="spellEnd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olabilmek</w:t>
            </w:r>
            <w:proofErr w:type="spellEnd"/>
            <w:r w:rsidR="00BE581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E581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ve</w:t>
            </w:r>
            <w:proofErr w:type="spellEnd"/>
            <w:r w:rsidR="00BE581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E581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dersi</w:t>
            </w:r>
            <w:proofErr w:type="spellEnd"/>
            <w:r w:rsidR="00BE581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E581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takip</w:t>
            </w:r>
            <w:proofErr w:type="spellEnd"/>
            <w:r w:rsidR="00BE581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E5815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edebilmek</w:t>
            </w:r>
            <w:proofErr w:type="spellEnd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için</w:t>
            </w:r>
            <w:proofErr w:type="spellEnd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aşağıdakilerden</w:t>
            </w:r>
            <w:proofErr w:type="spellEnd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hangisine</w:t>
            </w:r>
            <w:proofErr w:type="spellEnd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gereksinim</w:t>
            </w:r>
            <w:proofErr w:type="spellEnd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duyduğunuzu</w:t>
            </w:r>
            <w:proofErr w:type="spellEnd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>belirtiniz</w:t>
            </w:r>
            <w:proofErr w:type="spellEnd"/>
            <w:r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</w:tr>
      <w:tr w:rsidR="00415EBC" w:rsidRPr="00C75352" w:rsidTr="001A5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2"/>
          </w:tcPr>
          <w:p w:rsidR="00415EBC" w:rsidRPr="00C75352" w:rsidRDefault="001373C5" w:rsidP="00BE5815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Sınıfta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ses</w:t>
            </w:r>
            <w:proofErr w:type="spellEnd"/>
            <w:proofErr w:type="gram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kaydı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alınması</w:t>
            </w:r>
            <w:proofErr w:type="spellEnd"/>
            <w:r w:rsidR="00325471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(       )</w:t>
            </w:r>
          </w:p>
        </w:tc>
        <w:tc>
          <w:tcPr>
            <w:tcW w:w="6055" w:type="dxa"/>
          </w:tcPr>
          <w:p w:rsidR="00415EBC" w:rsidRPr="00C75352" w:rsidRDefault="00BE5815" w:rsidP="00BE5815">
            <w:pPr>
              <w:pStyle w:val="Balk1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Sınıfta</w:t>
            </w:r>
            <w:proofErr w:type="spellEnd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arkadaş</w:t>
            </w:r>
            <w:proofErr w:type="spellEnd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desteği</w:t>
            </w:r>
            <w:proofErr w:type="spellEnd"/>
            <w:r w:rsidR="00325471"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(       )</w:t>
            </w:r>
          </w:p>
        </w:tc>
      </w:tr>
      <w:tr w:rsidR="00415EBC" w:rsidRPr="00C75352" w:rsidTr="001A54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2"/>
          </w:tcPr>
          <w:p w:rsidR="001247F2" w:rsidRPr="00C75352" w:rsidRDefault="00BE5815" w:rsidP="00BE5815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Büyük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punto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ile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hazırlanmış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5EBC" w:rsidRPr="00C75352" w:rsidRDefault="00BE5815" w:rsidP="00BE5815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ders</w:t>
            </w:r>
            <w:proofErr w:type="spellEnd"/>
            <w:proofErr w:type="gram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materyali</w:t>
            </w:r>
            <w:proofErr w:type="spellEnd"/>
            <w:r w:rsidR="00325471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(       )</w:t>
            </w:r>
          </w:p>
        </w:tc>
        <w:tc>
          <w:tcPr>
            <w:tcW w:w="6055" w:type="dxa"/>
          </w:tcPr>
          <w:p w:rsidR="00415EBC" w:rsidRDefault="001247F2" w:rsidP="00BE5815">
            <w:pPr>
              <w:pStyle w:val="Balk1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Anlatılan</w:t>
            </w:r>
            <w:proofErr w:type="spellEnd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konunun</w:t>
            </w:r>
            <w:proofErr w:type="spellEnd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görsel</w:t>
            </w:r>
            <w:proofErr w:type="spellEnd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sunumu</w:t>
            </w:r>
            <w:proofErr w:type="spellEnd"/>
            <w:r w:rsidR="006B544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</w:t>
            </w:r>
            <w:r w:rsidR="006B5446"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(</w:t>
            </w:r>
            <w:proofErr w:type="gramEnd"/>
            <w:r w:rsidR="006B5446"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)</w:t>
            </w:r>
          </w:p>
          <w:p w:rsidR="006B5446" w:rsidRPr="00C75352" w:rsidRDefault="006B5446" w:rsidP="00BE5815">
            <w:pPr>
              <w:pStyle w:val="Balk1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Kavram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Haritası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)</w:t>
            </w:r>
          </w:p>
        </w:tc>
      </w:tr>
      <w:tr w:rsidR="00415EBC" w:rsidRPr="00C75352" w:rsidTr="001A5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2"/>
          </w:tcPr>
          <w:p w:rsidR="00415EBC" w:rsidRPr="00C75352" w:rsidRDefault="00BE5815" w:rsidP="00BE5815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Konu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anlatımlarının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özeti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yazılı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metni</w:t>
            </w:r>
            <w:proofErr w:type="spellEnd"/>
            <w:r w:rsidR="00325471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(       )</w:t>
            </w:r>
          </w:p>
        </w:tc>
        <w:tc>
          <w:tcPr>
            <w:tcW w:w="6055" w:type="dxa"/>
          </w:tcPr>
          <w:p w:rsidR="00415EBC" w:rsidRPr="00C75352" w:rsidRDefault="001247F2" w:rsidP="00BE5815">
            <w:pPr>
              <w:pStyle w:val="Balk1"/>
              <w:jc w:val="lef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Braille </w:t>
            </w: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ders</w:t>
            </w:r>
            <w:proofErr w:type="spellEnd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>materyali</w:t>
            </w:r>
            <w:proofErr w:type="spellEnd"/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(       )</w:t>
            </w:r>
          </w:p>
        </w:tc>
      </w:tr>
      <w:tr w:rsidR="00BE5815" w:rsidRPr="00C75352" w:rsidTr="001A54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2"/>
          </w:tcPr>
          <w:p w:rsidR="00BE5815" w:rsidRPr="00C75352" w:rsidRDefault="00BE5815" w:rsidP="00325471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Işaret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dili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desteği</w:t>
            </w:r>
            <w:proofErr w:type="spellEnd"/>
            <w:r w:rsidR="00325471"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325471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       )</w:t>
            </w:r>
          </w:p>
        </w:tc>
        <w:tc>
          <w:tcPr>
            <w:tcW w:w="6055" w:type="dxa"/>
          </w:tcPr>
          <w:p w:rsidR="00BE5815" w:rsidRPr="006B5446" w:rsidRDefault="006B5446" w:rsidP="006B5446">
            <w:pPr>
              <w:pStyle w:val="Balk1"/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6B5446">
              <w:rPr>
                <w:rFonts w:ascii="Times New Roman" w:hAnsi="Times New Roman" w:cs="Times New Roman"/>
                <w:b w:val="0"/>
                <w:sz w:val="24"/>
                <w:szCs w:val="24"/>
              </w:rPr>
              <w:t>Ders</w:t>
            </w:r>
            <w:proofErr w:type="spellEnd"/>
            <w:r w:rsidRPr="006B544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6B5446">
              <w:rPr>
                <w:rFonts w:ascii="Times New Roman" w:hAnsi="Times New Roman" w:cs="Times New Roman"/>
                <w:b w:val="0"/>
                <w:sz w:val="24"/>
                <w:szCs w:val="24"/>
              </w:rPr>
              <w:t>tekrarı</w:t>
            </w:r>
            <w:proofErr w:type="spellEnd"/>
            <w:r w:rsidRPr="006B544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   </w:t>
            </w:r>
            <w:r w:rsidRPr="00C7535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(       )</w:t>
            </w:r>
          </w:p>
        </w:tc>
      </w:tr>
      <w:tr w:rsidR="00BE5815" w:rsidRPr="00C75352" w:rsidTr="00F177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  <w:gridSpan w:val="3"/>
          </w:tcPr>
          <w:p w:rsidR="00BE5815" w:rsidRPr="00C75352" w:rsidRDefault="00BE5815" w:rsidP="00BE5815">
            <w:pPr>
              <w:pStyle w:val="Balk1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Diğer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E5815" w:rsidRPr="00C75352" w:rsidTr="00EC70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  <w:gridSpan w:val="3"/>
          </w:tcPr>
          <w:tbl>
            <w:tblPr>
              <w:tblStyle w:val="DzTablo1"/>
              <w:tblW w:w="0" w:type="auto"/>
              <w:tblLook w:val="04A0" w:firstRow="1" w:lastRow="0" w:firstColumn="1" w:lastColumn="0" w:noHBand="0" w:noVBand="1"/>
            </w:tblPr>
            <w:tblGrid>
              <w:gridCol w:w="9510"/>
            </w:tblGrid>
            <w:tr w:rsidR="00BE5815" w:rsidRPr="00C75352" w:rsidTr="00C7535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736" w:type="dxa"/>
                </w:tcPr>
                <w:p w:rsidR="00BE5815" w:rsidRPr="00C75352" w:rsidRDefault="00BE5815" w:rsidP="00BE5815">
                  <w:pPr>
                    <w:pStyle w:val="Balk1"/>
                    <w:outlineLvl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C753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Sınavlarda</w:t>
                  </w:r>
                  <w:proofErr w:type="spellEnd"/>
                  <w:r w:rsidRPr="00C753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753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başarılı</w:t>
                  </w:r>
                  <w:proofErr w:type="spellEnd"/>
                  <w:r w:rsidRPr="00C753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753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olabilmek</w:t>
                  </w:r>
                  <w:proofErr w:type="spellEnd"/>
                  <w:r w:rsidRPr="00C753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753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aşağıdakilerden</w:t>
                  </w:r>
                  <w:proofErr w:type="spellEnd"/>
                  <w:r w:rsidRPr="00C753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753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hangisine</w:t>
                  </w:r>
                  <w:proofErr w:type="spellEnd"/>
                  <w:r w:rsidRPr="00C753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753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gereksinim</w:t>
                  </w:r>
                  <w:proofErr w:type="spellEnd"/>
                  <w:r w:rsidRPr="00C753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753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duyduğunuzu</w:t>
                  </w:r>
                  <w:proofErr w:type="spellEnd"/>
                  <w:r w:rsidRPr="00C753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753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belirtiniz</w:t>
                  </w:r>
                  <w:proofErr w:type="spellEnd"/>
                  <w:r w:rsidRPr="00C753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</w:t>
                  </w:r>
                </w:p>
              </w:tc>
            </w:tr>
          </w:tbl>
          <w:p w:rsidR="00BE5815" w:rsidRPr="00C75352" w:rsidRDefault="00BE5815" w:rsidP="00AF1A52">
            <w:pPr>
              <w:pStyle w:val="Balk1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7F2" w:rsidRPr="00C75352" w:rsidTr="00134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  <w:gridSpan w:val="3"/>
          </w:tcPr>
          <w:p w:rsidR="001247F2" w:rsidRPr="00C75352" w:rsidRDefault="001247F2" w:rsidP="00574A4D">
            <w:pPr>
              <w:pStyle w:val="Balk1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Görsel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ipuçları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ile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desteklenmiş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sınav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sorularına</w:t>
            </w:r>
            <w:proofErr w:type="spellEnd"/>
            <w:r w:rsidR="00574A4D"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574A4D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       )</w:t>
            </w:r>
          </w:p>
        </w:tc>
      </w:tr>
      <w:tr w:rsidR="001247F2" w:rsidRPr="00C75352" w:rsidTr="009C2A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  <w:gridSpan w:val="3"/>
          </w:tcPr>
          <w:p w:rsidR="001247F2" w:rsidRPr="00C75352" w:rsidRDefault="001247F2" w:rsidP="00574A4D">
            <w:pPr>
              <w:pStyle w:val="Balk1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Gören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sınav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partnerine</w:t>
            </w:r>
            <w:proofErr w:type="spellEnd"/>
            <w:r w:rsidR="00574A4D"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 w:rsidR="00574A4D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       )</w:t>
            </w:r>
          </w:p>
        </w:tc>
      </w:tr>
      <w:tr w:rsidR="001247F2" w:rsidRPr="00C75352" w:rsidTr="00E94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  <w:gridSpan w:val="3"/>
          </w:tcPr>
          <w:p w:rsidR="001247F2" w:rsidRPr="00C75352" w:rsidRDefault="001247F2" w:rsidP="001247F2">
            <w:pPr>
              <w:pStyle w:val="Balk1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sınav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süresine</w:t>
            </w:r>
            <w:proofErr w:type="spellEnd"/>
            <w:r w:rsidR="00574A4D"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="00574A4D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       )</w:t>
            </w:r>
          </w:p>
        </w:tc>
      </w:tr>
      <w:tr w:rsidR="001247F2" w:rsidRPr="00C75352" w:rsidTr="003B11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  <w:gridSpan w:val="3"/>
          </w:tcPr>
          <w:p w:rsidR="001247F2" w:rsidRPr="00C75352" w:rsidRDefault="001247F2" w:rsidP="00574A4D">
            <w:pPr>
              <w:pStyle w:val="Balk1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Sınava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hazırlık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için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yazılı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yada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sesli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materyale</w:t>
            </w:r>
            <w:proofErr w:type="spellEnd"/>
            <w:r w:rsidR="00574A4D"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574A4D" w:rsidRPr="00C75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       )</w:t>
            </w:r>
          </w:p>
        </w:tc>
      </w:tr>
      <w:tr w:rsidR="00C75352" w:rsidRPr="00C75352" w:rsidTr="003B11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  <w:gridSpan w:val="3"/>
          </w:tcPr>
          <w:p w:rsidR="00C75352" w:rsidRPr="00C75352" w:rsidRDefault="00C75352" w:rsidP="00574A4D">
            <w:pPr>
              <w:pStyle w:val="Balk1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Soruların</w:t>
            </w:r>
            <w:proofErr w:type="spellEnd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352">
              <w:rPr>
                <w:rFonts w:ascii="Times New Roman" w:hAnsi="Times New Roman" w:cs="Times New Roman"/>
                <w:sz w:val="24"/>
                <w:szCs w:val="24"/>
              </w:rPr>
              <w:t>basitleştirilmesi</w:t>
            </w:r>
            <w:proofErr w:type="spellEnd"/>
          </w:p>
        </w:tc>
      </w:tr>
      <w:tr w:rsidR="00325471" w:rsidRPr="00C75352" w:rsidTr="003B7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60"/>
              <w:gridCol w:w="4760"/>
            </w:tblGrid>
            <w:tr w:rsidR="00325471" w:rsidRPr="00C75352">
              <w:trPr>
                <w:trHeight w:val="496"/>
              </w:trPr>
              <w:tc>
                <w:tcPr>
                  <w:tcW w:w="0" w:type="auto"/>
                  <w:gridSpan w:val="2"/>
                </w:tcPr>
                <w:p w:rsidR="00325471" w:rsidRPr="00C75352" w:rsidRDefault="00325471" w:rsidP="0032547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221F1F"/>
                      <w:sz w:val="24"/>
                      <w:szCs w:val="24"/>
                      <w:lang w:val="tr-TR" w:eastAsia="en-US"/>
                    </w:rPr>
                  </w:pPr>
                  <w:r w:rsidRPr="00C7535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tr-TR" w:eastAsia="en-US"/>
                    </w:rPr>
                    <w:t xml:space="preserve"> </w:t>
                  </w:r>
                  <w:r w:rsidRPr="00C75352">
                    <w:rPr>
                      <w:rFonts w:ascii="Times New Roman" w:eastAsia="Times New Roman" w:hAnsi="Times New Roman" w:cs="Times New Roman"/>
                      <w:color w:val="221F1F"/>
                      <w:sz w:val="24"/>
                      <w:szCs w:val="24"/>
                      <w:lang w:val="tr-TR" w:eastAsia="en-US"/>
                    </w:rPr>
                    <w:t xml:space="preserve">Bu formda belirttiğim tüm bilgilerin doğru olduğunu gerçeği yansıttığını beyan ediyorum. Yetersizlik durumum ile ilgili resmi belgelendirme ( sağlık raporu) yapmam gerektiğini anladım. </w:t>
                  </w:r>
                </w:p>
                <w:p w:rsidR="00325471" w:rsidRPr="00C75352" w:rsidRDefault="00325471" w:rsidP="001A5487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tr-TR" w:eastAsia="en-US"/>
                    </w:rPr>
                  </w:pPr>
                  <w:r w:rsidRPr="00C75352">
                    <w:rPr>
                      <w:rFonts w:ascii="Times New Roman" w:eastAsia="Times New Roman" w:hAnsi="Times New Roman" w:cs="Times New Roman"/>
                      <w:color w:val="221F1F"/>
                      <w:sz w:val="24"/>
                      <w:szCs w:val="24"/>
                      <w:lang w:val="tr-TR" w:eastAsia="en-US"/>
                    </w:rPr>
                    <w:t>Talep ettiğim uyarlamaların, engelli öğrenciler danışma ve koordinasyon birimi</w:t>
                  </w:r>
                  <w:r w:rsidR="001A5487">
                    <w:rPr>
                      <w:rFonts w:ascii="Times New Roman" w:eastAsia="Times New Roman" w:hAnsi="Times New Roman" w:cs="Times New Roman"/>
                      <w:color w:val="221F1F"/>
                      <w:sz w:val="24"/>
                      <w:szCs w:val="24"/>
                      <w:lang w:val="tr-TR" w:eastAsia="en-US"/>
                    </w:rPr>
                    <w:t xml:space="preserve"> koordinatörlüğü</w:t>
                  </w:r>
                  <w:r w:rsidRPr="00C75352">
                    <w:rPr>
                      <w:rFonts w:ascii="Times New Roman" w:eastAsia="Times New Roman" w:hAnsi="Times New Roman" w:cs="Times New Roman"/>
                      <w:color w:val="221F1F"/>
                      <w:sz w:val="24"/>
                      <w:szCs w:val="24"/>
                      <w:lang w:val="tr-TR" w:eastAsia="en-US"/>
                    </w:rPr>
                    <w:t xml:space="preserve"> tarafından </w:t>
                  </w:r>
                  <w:r w:rsidR="001A5487">
                    <w:rPr>
                      <w:rFonts w:ascii="Times New Roman" w:eastAsia="Times New Roman" w:hAnsi="Times New Roman" w:cs="Times New Roman"/>
                      <w:color w:val="221F1F"/>
                      <w:sz w:val="24"/>
                      <w:szCs w:val="24"/>
                      <w:lang w:val="tr-TR" w:eastAsia="en-US"/>
                    </w:rPr>
                    <w:t>ve öğretim üyesi tarafından imzalandıktan sonra uygulanacağını</w:t>
                  </w:r>
                  <w:r w:rsidRPr="00C75352">
                    <w:rPr>
                      <w:rFonts w:ascii="Times New Roman" w:eastAsia="Times New Roman" w:hAnsi="Times New Roman" w:cs="Times New Roman"/>
                      <w:color w:val="221F1F"/>
                      <w:sz w:val="24"/>
                      <w:szCs w:val="24"/>
                      <w:lang w:val="tr-TR" w:eastAsia="en-US"/>
                    </w:rPr>
                    <w:t xml:space="preserve"> kabul ediyorum. </w:t>
                  </w:r>
                </w:p>
              </w:tc>
            </w:tr>
            <w:tr w:rsidR="00325471" w:rsidRPr="00C75352">
              <w:trPr>
                <w:trHeight w:val="111"/>
              </w:trPr>
              <w:tc>
                <w:tcPr>
                  <w:tcW w:w="0" w:type="auto"/>
                </w:tcPr>
                <w:p w:rsidR="00325471" w:rsidRPr="00C75352" w:rsidRDefault="00325471" w:rsidP="0032547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221F1F"/>
                      <w:sz w:val="24"/>
                      <w:szCs w:val="24"/>
                      <w:lang w:val="tr-TR" w:eastAsia="en-US"/>
                    </w:rPr>
                  </w:pPr>
                </w:p>
              </w:tc>
              <w:tc>
                <w:tcPr>
                  <w:tcW w:w="0" w:type="auto"/>
                </w:tcPr>
                <w:p w:rsidR="00325471" w:rsidRPr="00C75352" w:rsidRDefault="00325471" w:rsidP="00325471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221F1F"/>
                      <w:sz w:val="24"/>
                      <w:szCs w:val="24"/>
                      <w:lang w:val="tr-TR" w:eastAsia="en-US"/>
                    </w:rPr>
                  </w:pPr>
                </w:p>
              </w:tc>
            </w:tr>
          </w:tbl>
          <w:p w:rsidR="00325471" w:rsidRPr="00C75352" w:rsidRDefault="00325471" w:rsidP="00AF1A52">
            <w:pPr>
              <w:pStyle w:val="Balk1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Toplantnotlartablosu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3188"/>
        <w:gridCol w:w="3188"/>
      </w:tblGrid>
      <w:tr w:rsidR="002A73B0" w:rsidTr="004761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65" w:type="dxa"/>
            <w:tcBorders>
              <w:top w:val="none" w:sz="0" w:space="0" w:color="auto"/>
              <w:left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2A73B0" w:rsidRDefault="002A73B0" w:rsidP="00FE3951">
            <w:pPr>
              <w:pStyle w:val="ListeNumaras"/>
              <w:numPr>
                <w:ilvl w:val="0"/>
                <w:numId w:val="0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Öğrenci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2A73B0" w:rsidRDefault="002A73B0" w:rsidP="00FE3951">
            <w:pPr>
              <w:pStyle w:val="ListeNumaras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Ad-</w:t>
            </w:r>
            <w:proofErr w:type="spellStart"/>
            <w:r>
              <w:rPr>
                <w:sz w:val="24"/>
                <w:szCs w:val="24"/>
              </w:rPr>
              <w:t>Soyad</w:t>
            </w:r>
            <w:proofErr w:type="spellEnd"/>
            <w:r>
              <w:rPr>
                <w:sz w:val="24"/>
                <w:szCs w:val="24"/>
              </w:rPr>
              <w:t xml:space="preserve">/ </w:t>
            </w:r>
            <w:proofErr w:type="spellStart"/>
            <w:r>
              <w:rPr>
                <w:sz w:val="24"/>
                <w:szCs w:val="24"/>
              </w:rPr>
              <w:t>Imza</w:t>
            </w:r>
            <w:proofErr w:type="spellEnd"/>
            <w:r>
              <w:rPr>
                <w:sz w:val="24"/>
                <w:szCs w:val="24"/>
              </w:rPr>
              <w:t xml:space="preserve">/ </w:t>
            </w:r>
            <w:proofErr w:type="spellStart"/>
            <w:r>
              <w:rPr>
                <w:sz w:val="24"/>
                <w:szCs w:val="24"/>
              </w:rPr>
              <w:t>Tarih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188" w:type="dxa"/>
            <w:tcBorders>
              <w:top w:val="none" w:sz="0" w:space="0" w:color="auto"/>
              <w:left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2A73B0" w:rsidRDefault="002A73B0" w:rsidP="002A73B0">
            <w:pPr>
              <w:pStyle w:val="ListeNumaras"/>
              <w:numPr>
                <w:ilvl w:val="0"/>
                <w:numId w:val="0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Öğretim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Elemanı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2A73B0" w:rsidRDefault="002A73B0" w:rsidP="002A73B0">
            <w:pPr>
              <w:pStyle w:val="ListeNumaras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Ad-</w:t>
            </w:r>
            <w:proofErr w:type="spellStart"/>
            <w:r>
              <w:rPr>
                <w:sz w:val="24"/>
                <w:szCs w:val="24"/>
              </w:rPr>
              <w:t>Soyad</w:t>
            </w:r>
            <w:proofErr w:type="spellEnd"/>
            <w:r>
              <w:rPr>
                <w:sz w:val="24"/>
                <w:szCs w:val="24"/>
              </w:rPr>
              <w:t xml:space="preserve">/ </w:t>
            </w:r>
            <w:proofErr w:type="spellStart"/>
            <w:r>
              <w:rPr>
                <w:sz w:val="24"/>
                <w:szCs w:val="24"/>
              </w:rPr>
              <w:t>Imza</w:t>
            </w:r>
            <w:proofErr w:type="spellEnd"/>
            <w:r>
              <w:rPr>
                <w:sz w:val="24"/>
                <w:szCs w:val="24"/>
              </w:rPr>
              <w:t xml:space="preserve">/ </w:t>
            </w:r>
            <w:proofErr w:type="spellStart"/>
            <w:r>
              <w:rPr>
                <w:sz w:val="24"/>
                <w:szCs w:val="24"/>
              </w:rPr>
              <w:t>Tarih</w:t>
            </w:r>
            <w:proofErr w:type="spellEnd"/>
          </w:p>
        </w:tc>
        <w:tc>
          <w:tcPr>
            <w:tcW w:w="3188" w:type="dxa"/>
            <w:tcBorders>
              <w:top w:val="none" w:sz="0" w:space="0" w:color="auto"/>
              <w:left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2A73B0" w:rsidRDefault="002A73B0" w:rsidP="00FE3951">
            <w:pPr>
              <w:pStyle w:val="ListeNumaras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EÖD </w:t>
            </w:r>
            <w:proofErr w:type="spellStart"/>
            <w:r>
              <w:rPr>
                <w:sz w:val="24"/>
                <w:szCs w:val="24"/>
              </w:rPr>
              <w:t>ve</w:t>
            </w:r>
            <w:proofErr w:type="spellEnd"/>
            <w:r>
              <w:rPr>
                <w:sz w:val="24"/>
                <w:szCs w:val="24"/>
              </w:rPr>
              <w:t xml:space="preserve"> KB </w:t>
            </w:r>
            <w:proofErr w:type="spellStart"/>
            <w:r>
              <w:rPr>
                <w:sz w:val="24"/>
                <w:szCs w:val="24"/>
              </w:rPr>
              <w:t>Koordinatörlüğü</w:t>
            </w:r>
            <w:proofErr w:type="spellEnd"/>
          </w:p>
          <w:p w:rsidR="002A73B0" w:rsidRDefault="002A73B0" w:rsidP="00FE3951">
            <w:pPr>
              <w:pStyle w:val="ListeNumaras"/>
              <w:numPr>
                <w:ilvl w:val="0"/>
                <w:numId w:val="0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Imza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tarih</w:t>
            </w:r>
            <w:proofErr w:type="spellEnd"/>
          </w:p>
        </w:tc>
      </w:tr>
      <w:tr w:rsidR="002A73B0" w:rsidTr="004761D0">
        <w:tc>
          <w:tcPr>
            <w:tcW w:w="336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3B0" w:rsidRDefault="002A73B0" w:rsidP="00FE3951">
            <w:pPr>
              <w:pStyle w:val="ListeNumaras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</w:tcPr>
          <w:p w:rsidR="002A73B0" w:rsidRDefault="002A73B0" w:rsidP="00FE3951">
            <w:pPr>
              <w:pStyle w:val="ListeNumaras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73B0" w:rsidRDefault="002A73B0" w:rsidP="00FE3951">
            <w:pPr>
              <w:pStyle w:val="ListeNumaras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</w:tr>
      <w:tr w:rsidR="002A73B0" w:rsidTr="004761D0">
        <w:tc>
          <w:tcPr>
            <w:tcW w:w="33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A73B0" w:rsidRDefault="002A73B0" w:rsidP="00FE3951">
            <w:pPr>
              <w:pStyle w:val="ListeNumaras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  <w:p w:rsidR="004761D0" w:rsidRDefault="004761D0" w:rsidP="00FE3951">
            <w:pPr>
              <w:pStyle w:val="ListeNumaras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73B0" w:rsidRDefault="002A73B0" w:rsidP="00FE3951">
            <w:pPr>
              <w:pStyle w:val="ListeNumaras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73B0" w:rsidRDefault="002A73B0" w:rsidP="00FE3951">
            <w:pPr>
              <w:pStyle w:val="ListeNumaras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</w:tr>
    </w:tbl>
    <w:p w:rsidR="00FE3951" w:rsidRPr="00C75352" w:rsidRDefault="00FE3951" w:rsidP="004761D0">
      <w:pPr>
        <w:pStyle w:val="ListeNumaras"/>
        <w:numPr>
          <w:ilvl w:val="0"/>
          <w:numId w:val="0"/>
        </w:numPr>
        <w:rPr>
          <w:sz w:val="24"/>
          <w:szCs w:val="24"/>
        </w:rPr>
      </w:pPr>
    </w:p>
    <w:sectPr w:rsidR="00FE3951" w:rsidRPr="00C75352" w:rsidSect="001979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E09" w:rsidRDefault="00A80E09" w:rsidP="001E7D29">
      <w:pPr>
        <w:spacing w:after="0" w:line="240" w:lineRule="auto"/>
      </w:pPr>
      <w:r>
        <w:separator/>
      </w:r>
    </w:p>
  </w:endnote>
  <w:endnote w:type="continuationSeparator" w:id="0">
    <w:p w:rsidR="00A80E09" w:rsidRDefault="00A80E0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3B0" w:rsidRDefault="002A73B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3B0" w:rsidRDefault="002A73B0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3B0" w:rsidRDefault="002A73B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E09" w:rsidRDefault="00A80E09" w:rsidP="001E7D29">
      <w:pPr>
        <w:spacing w:after="0" w:line="240" w:lineRule="auto"/>
      </w:pPr>
      <w:r>
        <w:separator/>
      </w:r>
    </w:p>
  </w:footnote>
  <w:footnote w:type="continuationSeparator" w:id="0">
    <w:p w:rsidR="00A80E09" w:rsidRDefault="00A80E0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3B0" w:rsidRDefault="002A73B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AC4" w:rsidRPr="00C33392" w:rsidRDefault="00325471" w:rsidP="00015440">
    <w:pPr>
      <w:pStyle w:val="stbilgi"/>
      <w:rPr>
        <w:noProof/>
      </w:rPr>
    </w:pPr>
    <w:r w:rsidRPr="00C33392"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C9DADF" wp14:editId="21252038">
              <wp:simplePos x="0" y="0"/>
              <wp:positionH relativeFrom="column">
                <wp:posOffset>-937260</wp:posOffset>
              </wp:positionH>
              <wp:positionV relativeFrom="paragraph">
                <wp:posOffset>-1783080</wp:posOffset>
              </wp:positionV>
              <wp:extent cx="8005445" cy="12780010"/>
              <wp:effectExtent l="0" t="0" r="0" b="2540"/>
              <wp:wrapNone/>
              <wp:docPr id="17" name="Gr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45" cy="12780010"/>
                        <a:chOff x="0" y="0"/>
                        <a:chExt cx="8005465" cy="12780082"/>
                      </a:xfrm>
                    </wpg:grpSpPr>
                    <wps:wsp>
                      <wps:cNvPr id="1" name="Serbest Form: Şekil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Serbest Form: Şekil 1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Dikdörtgen 2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Serbest Form: Şekil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Serbest Form: Şekil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58799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Serbest Form: Şekil 1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Serbest Form: Şekil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Serbest Form: Şekil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Serbest Form: Şekil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Serbest Form: Şekil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9A69BC" id="Grup 3" o:spid="_x0000_s1026" style="position:absolute;margin-left:-73.8pt;margin-top:-140.4pt;width:630.35pt;height:1006.3pt;z-index:-251655168;mso-width-relative:margin;mso-height-relative:margin" coordsize="80054,12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A0qlsDwh&#10;8DRQJJocywNKRTQwkagcy8PkWB5QKqKBiUTlWB4mx/JQjiUEVi8ox/IwOZYHlEptA5NjeSjHEgKv&#10;CopEk2N5KMcSAk8DRaLJsTyUYwmBp4Ei0eRYHsqxhMDSQDmWh8mxPJRjCYGngSLR5FgeyrGEwNNA&#10;kWhyLA/lWELgaaBINDmWh3IsIfA0UCSaHMtDOZYQOBo8lWMJgZeBcCxPk2N5KscSAk8DmZ2fJsfy&#10;VI4lBJ4GMjs/TY7lqRxLCDwNxE98mhzLUzmWEHgaiJ/4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YHlEpheULgaaBINDmWB5SKaGAi&#10;UTmWh8mxPKBURAMTicqxPEyO5aEcSwisXlCO5WFyLA8oldoGJsfyUI4lBF4VFIkmx/JQjiUEngaK&#10;RJNjeSjHEgJPA0WiybE8lGMJgaWBciwPk2N5KMcSAk8DRaLJsTyUYwmBp4Ei0eRYHsqxhMDTQJFo&#10;ciwP5VhC4GmgSDQ5lodyLCFwNHgqxxICLwPhWJ4mx/JUjiUEngYyOz9NjuWpHEsIPA1kdn6aHMtT&#10;OZYQeBqIn/g0OZanciwh8DQQP/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">
              <v:shape id="Serbest Form: Şekil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8" o:spid="_x0000_s1028" style="position:absolute;left:2952;top:4476;width:32269;height:28773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Dikdörtgen 2" o:spid="_x0000_s1029" style="position:absolute;left:23907;top:12192;width:56147;height:457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1ocUA&#10;AADaAAAADwAAAGRycy9kb3ducmV2LnhtbESPW2vCQBSE34X+h+UU+qabpigluhEpLVRB8Abq22n2&#10;5NJmz4bsGtN/3xWEPg4z8w0zm/emFh21rrKs4HkUgSDOrK64UHDYfwxfQTiPrLG2TAp+ycE8fRjM&#10;MNH2ylvqdr4QAcIuQQWl900ipctKMuhGtiEOXm5bgz7ItpC6xWuAm1rGUTSRBisOCyU29FZS9rO7&#10;GAWn4vidL9/j82ITv+ivrBuvV7hU6umxX0xBeOr9f/je/tQKYrhdCT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nWhxQAAANoAAAAPAAAAAAAAAAAAAAAAAJgCAABkcnMv&#10;ZG93bnJldi54bWxQSwUGAAAAAAQABAD1AAAAigMAAAAA&#10;" fillcolor="#2c567a [3204]" stroked="f" strokeweight="2pt"/>
              <v:shape id="Serbest Form: Şekil 10" o:spid="_x0000_s1030" style="position:absolute;left:5143;top:29718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hP8QA&#10;AADbAAAADwAAAGRycy9kb3ducmV2LnhtbESPT2vCQBDF74LfYRmhN90oNEh0lVYRcitRDx6H7OSP&#10;ZmdjdjWpn75bKPQ2w3vzfm/W28E04kmdqy0rmM8iEMS51TWXCs6nw3QJwnlkjY1lUvBNDrab8WiN&#10;ibY9Z/Q8+lKEEHYJKqi8bxMpXV6RQTezLXHQCtsZ9GHtSqk77EO4aeQiimJpsOZAqLClXUX57fgw&#10;gZvdL1+PIt7n18JyGr32+nP+UuptMnysQHga/L/57zrVof47/P4SB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4T/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1" style="position:absolute;left:56959;top:105879;width:22221;height:2192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9aN8QA&#10;AADaAAAADwAAAGRycy9kb3ducmV2LnhtbESPQWvCQBSE70L/w/IK3nSjiNTUjajQUnooVL309sg+&#10;syHZt2F3E2N/fbdQ6HGYmW+Y7W60rRjIh9qxgsU8A0FcOl1zpeByfpk9gQgRWWPrmBTcKcCueJhs&#10;Mdfuxp80nGIlEoRDjgpMjF0uZSgNWQxz1xEn7+q8xZikr6T2eEtw28pllq2lxZrTgsGOjobK5tRb&#10;Bb67v17239ps5Hs5rL6afnn46JWaPo77ZxCRxvgf/mu/aQVr+L2Sb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Wjf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2" style="position:absolute;left:59340;top:109061;width:16974;height:16751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atMEA&#10;AADbAAAADwAAAGRycy9kb3ducmV2LnhtbERPTWsCMRC9F/ofwhS8FM0qbZHVKFJQpJSCVvA6JONm&#10;cTMJSaprf31TKPQ2j/c582XvOnGhmFrPCsajCgSx9qblRsHhcz2cgkgZ2WDnmRTcKMFycX83x9r4&#10;K+/oss+NKCGcalRgcw61lElbcphGPhAX7uSjw1xgbKSJeC3hrpOTqnqRDlsuDRYDvVrS5/2XU/A9&#10;fdThbW23H8/HwCv35HR83yg1eOhXMxCZ+vwv/nNvTZk/ht9fygF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sWr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3" style="position:absolute;left:35909;top:14763;width:6547;height:646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JOMQA&#10;AADbAAAADwAAAGRycy9kb3ducmV2LnhtbESPT4vCMBTE7wt+h/AEb5q6oizVKCIrKKiwuoc9PpvX&#10;P9i8lCbW6qc3grDHYWZ+w8wWrSlFQ7UrLCsYDiIQxInVBWcKfk/r/hcI55E1lpZJwZ0cLOadjxnG&#10;2t74h5qjz0SAsItRQe59FUvpkpwMuoGtiIOX2tqgD7LOpK7xFuCmlJ9RNJEGCw4LOVa0yim5HK9G&#10;wSO77w77sb6U8vv8l563KZ1WjVK9brucgvDU+v/wu73RCkZ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SSTj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4" style="position:absolute;left:66770;top:104584;width:3429;height:338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9f/78A&#10;AADaAAAADwAAAGRycy9kb3ducmV2LnhtbESPzYrCMBSF9wO+Q7iCuzFVUIZqFBUE0dV0RFxemmtT&#10;bG5KE2v16SeC4PJwfj7OfNnZSrTU+NKxgtEwAUGcO11yoeD4t/3+AeEDssbKMSl4kIflovc1x1S7&#10;O/9Sm4VCxBH2KSowIdSplD43ZNEPXU0cvYtrLIYom0LqBu9x3FZynCRTabHkSDBY08ZQfs1uNkKS&#10;yXNvsnV70+XBGmZH19NZqUG/W81ABOrCJ/xu77SCCbyuxBs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T1//vwAAANoAAAAPAAAAAAAAAAAAAAAAAJgCAABkcnMvZG93bnJl&#10;di54bWxQSwUGAAAAAAQABAD1AAAAhA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5" style="position:absolute;left:36290;top:21907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lK8MA&#10;AADbAAAADwAAAGRycy9kb3ducmV2LnhtbESPS2vCQBSF94L/YbhCdzrRgkiaiahBcFd8LFxeMjeP&#10;mrkTM6Om+fWdQqHLw3l8nGTdm0Y8qXO1ZQXzWQSCOLe65lLB5byfrkA4j6yxsUwKvsnBOh2PEoy1&#10;ffGRnidfijDCLkYFlfdtLKXLKzLoZrYlDl5hO4M+yK6UusNXGDeNXETRUhqsORAqbGlXUX47PUzg&#10;Hu/Xz0exzPKvwvIhGjK9nQ9KvU36zQcIT73/D/+1D1rB+wJ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QlK8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6" style="position:absolute;left:70199;top:107537;width:6877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RnsYA&#10;AADaAAAADwAAAGRycy9kb3ducmV2LnhtbESP3WrCQBSE7wXfYTlC73SjlDZEVxGhUtqKf2m9PWaP&#10;SWj2bMxuNX17t1DwcpiZb5jJrDWVuFDjSssKhoMIBHFmdcm5gnT/0o9BOI+ssbJMCn7JwWza7Uww&#10;0fbKW7rsfC4ChF2CCgrv60RKlxVk0A1sTRy8k20M+iCbXOoGrwFuKjmKoidpsOSwUGBNi4Ky792P&#10;UfDxXq/S58PbKj6cj+3wa71Zpp8bpR567XwMwlPr7+H/9qtW8Ah/V8IN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/RnsYAAADaAAAADwAAAAAAAAAAAAAAAACYAgAAZHJz&#10;L2Rvd25yZXYueG1sUEsFBgAAAAAEAAQA9QAAAIs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415EBC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-601980</wp:posOffset>
              </wp:positionH>
              <wp:positionV relativeFrom="paragraph">
                <wp:posOffset>2065020</wp:posOffset>
              </wp:positionV>
              <wp:extent cx="7429500" cy="15240"/>
              <wp:effectExtent l="19050" t="57150" r="57150" b="60960"/>
              <wp:wrapNone/>
              <wp:docPr id="18" name="Düz Bağlayıcı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29500" cy="15240"/>
                      </a:xfrm>
                      <a:prstGeom prst="line">
                        <a:avLst/>
                      </a:prstGeom>
                      <a:ln w="1143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DF5992" id="Düz Bağlayıcı 1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7.4pt,162.6pt" to="537.6pt,1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" strokecolor="#295173 [3044]" strokeweight="9pt"/>
          </w:pict>
        </mc:Fallback>
      </mc:AlternateContent>
    </w:r>
    <w:r w:rsidR="00415EBC">
      <w:rPr>
        <w:noProof/>
        <w:lang w:val="tr-TR" w:eastAsia="tr-TR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column">
                <wp:posOffset>121920</wp:posOffset>
              </wp:positionH>
              <wp:positionV relativeFrom="paragraph">
                <wp:posOffset>-403860</wp:posOffset>
              </wp:positionV>
              <wp:extent cx="1699260" cy="1546860"/>
              <wp:effectExtent l="0" t="0" r="0" b="0"/>
              <wp:wrapSquare wrapText="bothSides"/>
              <wp:docPr id="14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9260" cy="15468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5EBC" w:rsidRDefault="00415EBC">
                          <w:r w:rsidRPr="00415EBC">
                            <w:rPr>
                              <w:noProof/>
                              <w:lang w:val="tr-TR" w:eastAsia="tr-TR"/>
                            </w:rPr>
                            <w:drawing>
                              <wp:inline distT="0" distB="0" distL="0" distR="0">
                                <wp:extent cx="1371600" cy="1371600"/>
                                <wp:effectExtent l="0" t="0" r="0" b="0"/>
                                <wp:docPr id="20" name="Resi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1600" cy="137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9.6pt;margin-top:-31.8pt;width:133.8pt;height:121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" filled="f" stroked="f">
              <v:textbox>
                <w:txbxContent>
                  <w:p w:rsidR="00415EBC" w:rsidRDefault="00415EBC">
                    <w:r w:rsidRPr="00415EBC">
                      <w:rPr>
                        <w:noProof/>
                        <w:lang w:val="tr-TR" w:eastAsia="tr-TR"/>
                      </w:rPr>
                      <w:drawing>
                        <wp:inline distT="0" distB="0" distL="0" distR="0">
                          <wp:extent cx="1371600" cy="1371600"/>
                          <wp:effectExtent l="0" t="0" r="0" b="0"/>
                          <wp:docPr id="20" name="Resim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1600" cy="137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F3AC4">
      <w:rPr>
        <w:noProof/>
        <w:lang w:val="tr-TR" w:eastAsia="tr-T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2895600</wp:posOffset>
              </wp:positionH>
              <wp:positionV relativeFrom="paragraph">
                <wp:posOffset>-152400</wp:posOffset>
              </wp:positionV>
              <wp:extent cx="3750310" cy="1694180"/>
              <wp:effectExtent l="0" t="0" r="0" b="1270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0310" cy="1694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3AC4" w:rsidRPr="005F0046" w:rsidRDefault="00BF3AC4" w:rsidP="00BF3AC4">
                          <w:pPr>
                            <w:spacing w:before="0"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FFFFFF" w:themeColor="background1"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5F0046"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T.C. </w:t>
                          </w:r>
                        </w:p>
                        <w:p w:rsidR="00BF3AC4" w:rsidRPr="005F0046" w:rsidRDefault="00BF3AC4" w:rsidP="00BF3AC4">
                          <w:pPr>
                            <w:spacing w:before="0"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BOLU </w:t>
                          </w:r>
                          <w:r w:rsidRPr="005F0046"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ABANT İZZET BAYSAL ÜNİVERSİTESİ REKTÖRLÜĞÜ</w:t>
                          </w:r>
                        </w:p>
                        <w:p w:rsidR="00BF3AC4" w:rsidRDefault="00BF3AC4" w:rsidP="00BF3AC4">
                          <w:pPr>
                            <w:spacing w:before="0"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5F0046"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Engelli Öğrenciler Danışma ve Koordinasyon </w:t>
                          </w:r>
                          <w:r w:rsidRPr="005F0046"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000000"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Fill>
                                <w14:solidFill>
                                  <w14:srgbClr w14:val="000000">
                                    <w14:alpha w14:val="8000"/>
                                  </w14:srgbClr>
                                </w14:solidFill>
                              </w14:textFill>
                            </w:rPr>
                            <w:t>Birimi</w:t>
                          </w:r>
                          <w:r w:rsidRPr="005F0046"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Koordinatörlüğü</w:t>
                          </w:r>
                        </w:p>
                        <w:p w:rsidR="00415EBC" w:rsidRDefault="002A73B0" w:rsidP="00BF3AC4">
                          <w:pPr>
                            <w:spacing w:before="0"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Uyarlama</w:t>
                          </w:r>
                          <w:r w:rsidR="00415EBC"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Talep Formu</w:t>
                          </w:r>
                        </w:p>
                        <w:p w:rsidR="00415EBC" w:rsidRPr="00415EBC" w:rsidRDefault="00415EBC" w:rsidP="00BF3AC4">
                          <w:pPr>
                            <w:spacing w:before="0" w:after="0"/>
                            <w:jc w:val="center"/>
                            <w:rPr>
                              <w:b/>
                              <w:color w:val="3C76A6" w:themeColor="accent5"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proofErr w:type="spellStart"/>
                          <w:r w:rsidRPr="00415EBC">
                            <w:rPr>
                              <w:b/>
                              <w:bCs/>
                              <w:color w:val="3C76A6" w:themeColor="accent5"/>
                              <w:sz w:val="28"/>
                              <w:szCs w:val="28"/>
                            </w:rPr>
                            <w:t>Hizmet</w:t>
                          </w:r>
                          <w:proofErr w:type="spellEnd"/>
                          <w:r w:rsidRPr="00415EBC">
                            <w:rPr>
                              <w:b/>
                              <w:bCs/>
                              <w:color w:val="3C76A6" w:themeColor="accent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415EBC">
                            <w:rPr>
                              <w:b/>
                              <w:bCs/>
                              <w:color w:val="3C76A6" w:themeColor="accent5"/>
                              <w:sz w:val="28"/>
                              <w:szCs w:val="28"/>
                            </w:rPr>
                            <w:t>Talep</w:t>
                          </w:r>
                          <w:proofErr w:type="spellEnd"/>
                          <w:r w:rsidRPr="00415EBC">
                            <w:rPr>
                              <w:b/>
                              <w:bCs/>
                              <w:color w:val="3C76A6" w:themeColor="accent5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415EBC">
                            <w:rPr>
                              <w:b/>
                              <w:bCs/>
                              <w:color w:val="3C76A6" w:themeColor="accent5"/>
                              <w:sz w:val="28"/>
                              <w:szCs w:val="28"/>
                            </w:rPr>
                            <w:t>Formu</w:t>
                          </w:r>
                          <w:proofErr w:type="spellEnd"/>
                        </w:p>
                        <w:p w:rsidR="00BF3AC4" w:rsidRDefault="00BF3AC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228pt;margin-top:-12pt;width:295.3pt;height:133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" filled="f" stroked="f">
              <v:textbox>
                <w:txbxContent>
                  <w:p w:rsidR="00BF3AC4" w:rsidRPr="005F0046" w:rsidRDefault="00BF3AC4" w:rsidP="00BF3AC4">
                    <w:pPr>
                      <w:spacing w:before="0" w:after="0"/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color w:val="FFFFFF" w:themeColor="background1"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5F0046"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T.C. </w:t>
                    </w:r>
                  </w:p>
                  <w:p w:rsidR="00BF3AC4" w:rsidRPr="005F0046" w:rsidRDefault="00BF3AC4" w:rsidP="00BF3AC4">
                    <w:pPr>
                      <w:spacing w:before="0" w:after="0"/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BOLU </w:t>
                    </w:r>
                    <w:r w:rsidRPr="005F0046"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ABANT İZZET BAYSAL ÜNİVERSİTESİ REKTÖRLÜĞÜ</w:t>
                    </w:r>
                  </w:p>
                  <w:p w:rsidR="00BF3AC4" w:rsidRDefault="00BF3AC4" w:rsidP="00BF3AC4">
                    <w:pPr>
                      <w:spacing w:before="0" w:after="0"/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5F0046"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Engelli Öğrenciler Danışma ve Koordinasyon </w:t>
                    </w:r>
                    <w:r w:rsidRPr="005F0046">
                      <w:rPr>
                        <w:rFonts w:ascii="Times New Roman" w:hAnsi="Times New Roman" w:cs="Times New Roman"/>
                        <w:b/>
                        <w:noProof/>
                        <w:color w:val="000000"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Fill>
                          <w14:solidFill>
                            <w14:srgbClr w14:val="000000">
                              <w14:alpha w14:val="8000"/>
                            </w14:srgbClr>
                          </w14:solidFill>
                        </w14:textFill>
                      </w:rPr>
                      <w:t>Birimi</w:t>
                    </w:r>
                    <w:r w:rsidRPr="005F0046"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Koordinatörlüğü</w:t>
                    </w:r>
                  </w:p>
                  <w:p w:rsidR="00415EBC" w:rsidRDefault="002A73B0" w:rsidP="00BF3AC4">
                    <w:pPr>
                      <w:spacing w:before="0" w:after="0"/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Uyarlama</w:t>
                    </w:r>
                    <w:r w:rsidR="00415EBC"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Talep Formu</w:t>
                    </w:r>
                  </w:p>
                  <w:p w:rsidR="00415EBC" w:rsidRPr="00415EBC" w:rsidRDefault="00415EBC" w:rsidP="00BF3AC4">
                    <w:pPr>
                      <w:spacing w:before="0" w:after="0"/>
                      <w:jc w:val="center"/>
                      <w:rPr>
                        <w:b/>
                        <w:color w:val="3C76A6" w:themeColor="accent5"/>
                        <w:sz w:val="28"/>
                        <w:szCs w:val="2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proofErr w:type="spellStart"/>
                    <w:r w:rsidRPr="00415EBC">
                      <w:rPr>
                        <w:b/>
                        <w:bCs/>
                        <w:color w:val="3C76A6" w:themeColor="accent5"/>
                        <w:sz w:val="28"/>
                        <w:szCs w:val="28"/>
                      </w:rPr>
                      <w:t>Hizmet</w:t>
                    </w:r>
                    <w:proofErr w:type="spellEnd"/>
                    <w:r w:rsidRPr="00415EBC">
                      <w:rPr>
                        <w:b/>
                        <w:bCs/>
                        <w:color w:val="3C76A6" w:themeColor="accent5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15EBC">
                      <w:rPr>
                        <w:b/>
                        <w:bCs/>
                        <w:color w:val="3C76A6" w:themeColor="accent5"/>
                        <w:sz w:val="28"/>
                        <w:szCs w:val="28"/>
                      </w:rPr>
                      <w:t>Talep</w:t>
                    </w:r>
                    <w:proofErr w:type="spellEnd"/>
                    <w:r w:rsidRPr="00415EBC">
                      <w:rPr>
                        <w:b/>
                        <w:bCs/>
                        <w:color w:val="3C76A6" w:themeColor="accent5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15EBC">
                      <w:rPr>
                        <w:b/>
                        <w:bCs/>
                        <w:color w:val="3C76A6" w:themeColor="accent5"/>
                        <w:sz w:val="28"/>
                        <w:szCs w:val="28"/>
                      </w:rPr>
                      <w:t>Formu</w:t>
                    </w:r>
                    <w:proofErr w:type="spellEnd"/>
                  </w:p>
                  <w:p w:rsidR="00BF3AC4" w:rsidRDefault="00BF3AC4"/>
                </w:txbxContent>
              </v:textbox>
              <w10:wrap type="square"/>
            </v:shape>
          </w:pict>
        </mc:Fallback>
      </mc:AlternateContent>
    </w:r>
    <w:r w:rsidR="00066754" w:rsidRPr="00C33392">
      <w:rPr>
        <w:noProof/>
        <w:lang w:bidi="tr-TR"/>
      </w:rPr>
      <w:t xml:space="preserve"> </w:t>
    </w:r>
  </w:p>
  <w:tbl>
    <w:tblPr>
      <w:tblW w:w="7512" w:type="dxa"/>
      <w:tblInd w:w="3336" w:type="dxa"/>
      <w:tblLook w:val="0600" w:firstRow="0" w:lastRow="0" w:firstColumn="0" w:lastColumn="0" w:noHBand="1" w:noVBand="1"/>
    </w:tblPr>
    <w:tblGrid>
      <w:gridCol w:w="7512"/>
    </w:tblGrid>
    <w:tr w:rsidR="00BF3AC4" w:rsidRPr="00C33392" w:rsidTr="00BF3AC4">
      <w:tc>
        <w:tcPr>
          <w:tcW w:w="7512" w:type="dxa"/>
          <w:vAlign w:val="bottom"/>
        </w:tcPr>
        <w:p w:rsidR="00BF3AC4" w:rsidRPr="00C33392" w:rsidRDefault="00BF3AC4" w:rsidP="00BF3AC4">
          <w:pPr>
            <w:pStyle w:val="stbilgi"/>
          </w:pPr>
        </w:p>
      </w:tc>
    </w:tr>
    <w:tr w:rsidR="00BF3AC4" w:rsidRPr="00C33392" w:rsidTr="00BF3AC4">
      <w:tc>
        <w:tcPr>
          <w:tcW w:w="7512" w:type="dxa"/>
          <w:vAlign w:val="bottom"/>
        </w:tcPr>
        <w:p w:rsidR="00BF3AC4" w:rsidRPr="00C33392" w:rsidRDefault="00BF3AC4" w:rsidP="00BF3AC4">
          <w:pPr>
            <w:pStyle w:val="stbilgi"/>
          </w:pPr>
          <w:bookmarkStart w:id="0" w:name="_GoBack"/>
        </w:p>
      </w:tc>
    </w:tr>
    <w:bookmarkEnd w:id="0"/>
    <w:tr w:rsidR="00BF3AC4" w:rsidRPr="00C33392" w:rsidTr="00BF3AC4">
      <w:tc>
        <w:tcPr>
          <w:tcW w:w="7512" w:type="dxa"/>
          <w:vAlign w:val="bottom"/>
        </w:tcPr>
        <w:p w:rsidR="00BF3AC4" w:rsidRPr="00C33392" w:rsidRDefault="00BF3AC4" w:rsidP="00BF3AC4">
          <w:pPr>
            <w:pStyle w:val="stbilgi"/>
          </w:pPr>
        </w:p>
      </w:tc>
    </w:tr>
  </w:tbl>
  <w:p w:rsidR="002E4F42" w:rsidRPr="00C33392" w:rsidRDefault="002E4F42" w:rsidP="00325471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3B0" w:rsidRDefault="002A73B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eNumara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eNumara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ara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MakaleBlm"/>
    <w:lvl w:ilvl="0">
      <w:start w:val="1"/>
      <w:numFmt w:val="upperRoman"/>
      <w:lvlText w:val="Madd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Bölüm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AC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47F2"/>
    <w:rsid w:val="0012634B"/>
    <w:rsid w:val="001269DE"/>
    <w:rsid w:val="001373C5"/>
    <w:rsid w:val="00140DAE"/>
    <w:rsid w:val="0015180F"/>
    <w:rsid w:val="001746FC"/>
    <w:rsid w:val="00184D56"/>
    <w:rsid w:val="00193653"/>
    <w:rsid w:val="00197936"/>
    <w:rsid w:val="001A5487"/>
    <w:rsid w:val="001B06D2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A73B0"/>
    <w:rsid w:val="002C3D7E"/>
    <w:rsid w:val="002E4F42"/>
    <w:rsid w:val="00304EB1"/>
    <w:rsid w:val="00311650"/>
    <w:rsid w:val="0032131A"/>
    <w:rsid w:val="00325471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15EBC"/>
    <w:rsid w:val="004203B0"/>
    <w:rsid w:val="004230D9"/>
    <w:rsid w:val="00450670"/>
    <w:rsid w:val="004724BD"/>
    <w:rsid w:val="004761D0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74A4D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A6E95"/>
    <w:rsid w:val="006B5446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01701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0E0E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80E09"/>
    <w:rsid w:val="00A9231C"/>
    <w:rsid w:val="00AA2532"/>
    <w:rsid w:val="00AA702D"/>
    <w:rsid w:val="00AB43AE"/>
    <w:rsid w:val="00AD4C14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97D62"/>
    <w:rsid w:val="00BA2CE6"/>
    <w:rsid w:val="00BB018B"/>
    <w:rsid w:val="00BC37E3"/>
    <w:rsid w:val="00BD1747"/>
    <w:rsid w:val="00BD1B3B"/>
    <w:rsid w:val="00BD2B06"/>
    <w:rsid w:val="00BD3B53"/>
    <w:rsid w:val="00BE2FFB"/>
    <w:rsid w:val="00BE5815"/>
    <w:rsid w:val="00BF3AC4"/>
    <w:rsid w:val="00BF68C7"/>
    <w:rsid w:val="00C00194"/>
    <w:rsid w:val="00C14973"/>
    <w:rsid w:val="00C1643D"/>
    <w:rsid w:val="00C261A9"/>
    <w:rsid w:val="00C314BE"/>
    <w:rsid w:val="00C33392"/>
    <w:rsid w:val="00C42793"/>
    <w:rsid w:val="00C47362"/>
    <w:rsid w:val="00C601ED"/>
    <w:rsid w:val="00C75352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4"/>
        <w:szCs w:val="24"/>
        <w:lang w:val="tr-TR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3AC4"/>
    <w:pPr>
      <w:spacing w:before="100" w:after="200"/>
    </w:pPr>
    <w:rPr>
      <w:rFonts w:eastAsiaTheme="minorEastAsia" w:cstheme="minorBidi"/>
      <w:sz w:val="20"/>
      <w:szCs w:val="20"/>
      <w:lang w:val="en-US" w:eastAsia="ja-JP"/>
    </w:rPr>
  </w:style>
  <w:style w:type="paragraph" w:styleId="Balk1">
    <w:name w:val="heading 1"/>
    <w:basedOn w:val="Normal"/>
    <w:uiPriority w:val="9"/>
    <w:qFormat/>
    <w:rsid w:val="00C33392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Balk2">
    <w:name w:val="heading 2"/>
    <w:basedOn w:val="Normal"/>
    <w:uiPriority w:val="9"/>
    <w:semiHidden/>
    <w:unhideWhenUsed/>
    <w:qFormat/>
    <w:rsid w:val="00C33392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Balk3">
    <w:name w:val="heading 3"/>
    <w:basedOn w:val="Normal"/>
    <w:uiPriority w:val="9"/>
    <w:semiHidden/>
    <w:unhideWhenUsed/>
    <w:qFormat/>
    <w:rsid w:val="00C33392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Balk4">
    <w:name w:val="heading 4"/>
    <w:basedOn w:val="Normal"/>
    <w:link w:val="Balk4Char"/>
    <w:uiPriority w:val="9"/>
    <w:semiHidden/>
    <w:unhideWhenUsed/>
    <w:qFormat/>
    <w:rsid w:val="00C33392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Balk5">
    <w:name w:val="heading 5"/>
    <w:basedOn w:val="Normal"/>
    <w:link w:val="Balk5Char"/>
    <w:uiPriority w:val="9"/>
    <w:semiHidden/>
    <w:unhideWhenUsed/>
    <w:qFormat/>
    <w:rsid w:val="00C33392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Balk6">
    <w:name w:val="heading 6"/>
    <w:basedOn w:val="Normal"/>
    <w:link w:val="Balk6Char"/>
    <w:uiPriority w:val="9"/>
    <w:semiHidden/>
    <w:unhideWhenUsed/>
    <w:qFormat/>
    <w:rsid w:val="00C33392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Balk7">
    <w:name w:val="heading 7"/>
    <w:basedOn w:val="Normal"/>
    <w:link w:val="Balk7Char"/>
    <w:uiPriority w:val="9"/>
    <w:semiHidden/>
    <w:unhideWhenUsed/>
    <w:qFormat/>
    <w:rsid w:val="00C33392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Balk8">
    <w:name w:val="heading 8"/>
    <w:basedOn w:val="Normal"/>
    <w:link w:val="Balk8Char"/>
    <w:uiPriority w:val="9"/>
    <w:semiHidden/>
    <w:unhideWhenUsed/>
    <w:qFormat/>
    <w:rsid w:val="00C33392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Balk9">
    <w:name w:val="heading 9"/>
    <w:basedOn w:val="Normal"/>
    <w:link w:val="Balk9Char"/>
    <w:uiPriority w:val="9"/>
    <w:semiHidden/>
    <w:unhideWhenUsed/>
    <w:qFormat/>
    <w:rsid w:val="00C33392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Numaras">
    <w:name w:val="List Number"/>
    <w:basedOn w:val="Normal"/>
    <w:uiPriority w:val="99"/>
    <w:qFormat/>
    <w:rsid w:val="00C33392"/>
    <w:pPr>
      <w:numPr>
        <w:numId w:val="40"/>
      </w:numPr>
      <w:spacing w:before="0"/>
    </w:pPr>
  </w:style>
  <w:style w:type="character" w:styleId="YerTutucuMetni">
    <w:name w:val="Placeholder Text"/>
    <w:basedOn w:val="VarsaylanParagrafYazTipi"/>
    <w:uiPriority w:val="99"/>
    <w:semiHidden/>
    <w:rsid w:val="00C33392"/>
    <w:rPr>
      <w:rFonts w:ascii="Times New Roman" w:hAnsi="Times New Roman" w:cs="Times New Roman"/>
      <w:color w:val="595959" w:themeColor="text1" w:themeTint="A6"/>
    </w:rPr>
  </w:style>
  <w:style w:type="table" w:customStyle="1" w:styleId="Toplantnotlartablosu">
    <w:name w:val="Toplantı notları tablosu"/>
    <w:basedOn w:val="NormalTablo"/>
    <w:uiPriority w:val="99"/>
    <w:rsid w:val="00C33392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C33392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3392"/>
    <w:rPr>
      <w:rFonts w:ascii="Tahoma" w:hAnsi="Tahoma" w:cs="Tahoma"/>
      <w:sz w:val="22"/>
      <w:szCs w:val="16"/>
    </w:rPr>
  </w:style>
  <w:style w:type="paragraph" w:styleId="ListeMaddemi">
    <w:name w:val="List Bullet"/>
    <w:basedOn w:val="Normal"/>
    <w:uiPriority w:val="13"/>
    <w:semiHidden/>
    <w:rsid w:val="00C33392"/>
    <w:pPr>
      <w:numPr>
        <w:numId w:val="6"/>
      </w:numPr>
      <w:contextualSpacing/>
    </w:pPr>
    <w:rPr>
      <w:b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33392"/>
    <w:rPr>
      <w:rFonts w:ascii="Arial" w:eastAsiaTheme="majorEastAsia" w:hAnsi="Arial" w:cs="Arial"/>
      <w:i/>
      <w:iCs/>
      <w:color w:val="21405B" w:themeColor="accent1" w:themeShade="BF"/>
    </w:rPr>
  </w:style>
  <w:style w:type="character" w:styleId="Vurgu">
    <w:name w:val="Emphasis"/>
    <w:basedOn w:val="VarsaylanParagrafYazTipi"/>
    <w:uiPriority w:val="15"/>
    <w:semiHidden/>
    <w:rsid w:val="00C33392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33392"/>
    <w:rPr>
      <w:rFonts w:ascii="Arial" w:eastAsiaTheme="majorEastAsia" w:hAnsi="Arial" w:cs="Arial"/>
      <w:color w:val="21405B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33392"/>
    <w:rPr>
      <w:rFonts w:ascii="Arial" w:eastAsiaTheme="majorEastAsia" w:hAnsi="Arial" w:cs="Arial"/>
      <w:color w:val="162A3C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33392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33392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33392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KonuBal">
    <w:name w:val="Title"/>
    <w:basedOn w:val="Normal"/>
    <w:link w:val="KonuBalChar"/>
    <w:uiPriority w:val="10"/>
    <w:semiHidden/>
    <w:unhideWhenUsed/>
    <w:qFormat/>
    <w:rsid w:val="00C33392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semiHidden/>
    <w:rsid w:val="00C33392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ltyaz">
    <w:name w:val="Subtitle"/>
    <w:basedOn w:val="Normal"/>
    <w:link w:val="AltyazChar"/>
    <w:uiPriority w:val="11"/>
    <w:semiHidden/>
    <w:unhideWhenUsed/>
    <w:qFormat/>
    <w:rsid w:val="00C33392"/>
    <w:pPr>
      <w:numPr>
        <w:ilvl w:val="1"/>
      </w:numPr>
      <w:spacing w:after="160"/>
      <w:ind w:left="187"/>
      <w:contextualSpacing/>
    </w:pPr>
    <w:rPr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semiHidden/>
    <w:rsid w:val="00C33392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C33392"/>
    <w:rPr>
      <w:rFonts w:ascii="Times New Roman" w:hAnsi="Times New Roman" w:cs="Times New Roman"/>
      <w:i/>
      <w:iCs/>
      <w:color w:val="404040" w:themeColor="text1" w:themeTint="BF"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C33392"/>
    <w:rPr>
      <w:rFonts w:ascii="Times New Roman" w:hAnsi="Times New Roman" w:cs="Times New Roman"/>
      <w:i/>
      <w:iCs/>
      <w:color w:val="21405B" w:themeColor="accent1" w:themeShade="BF"/>
    </w:rPr>
  </w:style>
  <w:style w:type="character" w:styleId="Gl">
    <w:name w:val="Strong"/>
    <w:basedOn w:val="VarsaylanParagrafYazTipi"/>
    <w:uiPriority w:val="22"/>
    <w:qFormat/>
    <w:rsid w:val="00C33392"/>
    <w:rPr>
      <w:rFonts w:ascii="Calibri" w:hAnsi="Calibri" w:cs="Calibri"/>
      <w:b/>
      <w:bCs/>
    </w:rPr>
  </w:style>
  <w:style w:type="paragraph" w:styleId="Alnt">
    <w:name w:val="Quote"/>
    <w:basedOn w:val="Normal"/>
    <w:link w:val="AlntChar"/>
    <w:uiPriority w:val="29"/>
    <w:semiHidden/>
    <w:unhideWhenUsed/>
    <w:qFormat/>
    <w:rsid w:val="00C33392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C33392"/>
    <w:rPr>
      <w:rFonts w:ascii="Calibri" w:hAnsi="Calibri" w:cs="Calibri"/>
      <w:i/>
      <w:iCs/>
      <w:color w:val="404040" w:themeColor="text1" w:themeTint="BF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C33392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C33392"/>
    <w:rPr>
      <w:rFonts w:ascii="Calibri" w:hAnsi="Calibri" w:cs="Calibri"/>
      <w:i/>
      <w:iCs/>
      <w:color w:val="21405B" w:themeColor="accent1" w:themeShade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C33392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C33392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KitapBal">
    <w:name w:val="Book Title"/>
    <w:basedOn w:val="VarsaylanParagrafYazTipi"/>
    <w:uiPriority w:val="33"/>
    <w:semiHidden/>
    <w:unhideWhenUsed/>
    <w:qFormat/>
    <w:rsid w:val="00C33392"/>
    <w:rPr>
      <w:rFonts w:ascii="Times New Roman" w:hAnsi="Times New Roman" w:cs="Times New Roman"/>
      <w:b/>
      <w:bCs/>
      <w:i/>
      <w:iCs/>
      <w:spacing w:val="0"/>
    </w:rPr>
  </w:style>
  <w:style w:type="paragraph" w:styleId="ListeParagraf">
    <w:name w:val="List Paragraph"/>
    <w:basedOn w:val="Normal"/>
    <w:uiPriority w:val="34"/>
    <w:semiHidden/>
    <w:unhideWhenUsed/>
    <w:qFormat/>
    <w:rsid w:val="00C33392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semiHidden/>
    <w:unhideWhenUsed/>
    <w:qFormat/>
    <w:rsid w:val="00C33392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C33392"/>
  </w:style>
  <w:style w:type="paragraph" w:styleId="T1">
    <w:name w:val="toc 1"/>
    <w:basedOn w:val="Normal"/>
    <w:next w:val="Normal"/>
    <w:autoRedefine/>
    <w:uiPriority w:val="39"/>
    <w:semiHidden/>
    <w:unhideWhenUsed/>
    <w:rsid w:val="00C33392"/>
    <w:pPr>
      <w:spacing w:after="10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C33392"/>
    <w:pPr>
      <w:spacing w:after="100"/>
      <w:ind w:left="1920"/>
    </w:pPr>
  </w:style>
  <w:style w:type="paragraph" w:styleId="TBal">
    <w:name w:val="TOC Heading"/>
    <w:basedOn w:val="Balk1"/>
    <w:next w:val="Balk1"/>
    <w:uiPriority w:val="39"/>
    <w:semiHidden/>
    <w:unhideWhenUsed/>
    <w:qFormat/>
    <w:rsid w:val="00C33392"/>
    <w:pPr>
      <w:framePr w:wrap="around" w:vAnchor="text" w:hAnchor="text" w:y="1"/>
    </w:pPr>
    <w:rPr>
      <w:rFonts w:eastAsiaTheme="majorEastAsia"/>
      <w:bCs w:val="0"/>
    </w:rPr>
  </w:style>
  <w:style w:type="paragraph" w:styleId="bekMetni">
    <w:name w:val="Block Text"/>
    <w:basedOn w:val="Normal"/>
    <w:uiPriority w:val="99"/>
    <w:semiHidden/>
    <w:unhideWhenUsed/>
    <w:rsid w:val="00C33392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i/>
      <w:iCs/>
      <w:color w:val="21405B" w:themeColor="accent1" w:themeShade="BF"/>
    </w:rPr>
  </w:style>
  <w:style w:type="paragraph" w:styleId="GvdeMetni">
    <w:name w:val="Body Text"/>
    <w:basedOn w:val="Normal"/>
    <w:link w:val="GvdeMetniChar"/>
    <w:uiPriority w:val="99"/>
    <w:semiHidden/>
    <w:unhideWhenUsed/>
    <w:rsid w:val="00C33392"/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C33392"/>
    <w:rPr>
      <w:rFonts w:ascii="Calibri" w:hAnsi="Calibri" w:cs="Calibri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C33392"/>
    <w:pPr>
      <w:spacing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C33392"/>
    <w:rPr>
      <w:rFonts w:ascii="Calibri" w:hAnsi="Calibri" w:cs="Calibri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C33392"/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C33392"/>
    <w:rPr>
      <w:rFonts w:ascii="Calibri" w:hAnsi="Calibri" w:cs="Calibri"/>
      <w:sz w:val="22"/>
      <w:szCs w:val="16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C33392"/>
    <w:pPr>
      <w:ind w:left="283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C33392"/>
    <w:rPr>
      <w:rFonts w:ascii="Calibri" w:hAnsi="Calibri" w:cs="Calibri"/>
      <w:sz w:val="22"/>
      <w:szCs w:val="16"/>
    </w:rPr>
  </w:style>
  <w:style w:type="character" w:styleId="AklamaBavurusu">
    <w:name w:val="annotation reference"/>
    <w:basedOn w:val="VarsaylanParagrafYazTipi"/>
    <w:uiPriority w:val="99"/>
    <w:semiHidden/>
    <w:unhideWhenUsed/>
    <w:rsid w:val="00C33392"/>
    <w:rPr>
      <w:rFonts w:ascii="Times New Roman" w:hAnsi="Times New Roman" w:cs="Times New Roman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33392"/>
    <w:pPr>
      <w:spacing w:line="240" w:lineRule="auto"/>
    </w:pPr>
    <w:rPr>
      <w:sz w:val="22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33392"/>
    <w:rPr>
      <w:rFonts w:ascii="Calibri" w:hAnsi="Calibri" w:cs="Calibri"/>
      <w:sz w:val="2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3339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33392"/>
    <w:rPr>
      <w:rFonts w:ascii="Calibri" w:hAnsi="Calibri" w:cs="Calibri"/>
      <w:b/>
      <w:bCs/>
      <w:sz w:val="22"/>
      <w:szCs w:val="20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C33392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C33392"/>
    <w:rPr>
      <w:rFonts w:ascii="Segoe UI" w:hAnsi="Segoe UI" w:cs="Segoe UI"/>
      <w:sz w:val="22"/>
      <w:szCs w:val="16"/>
    </w:rPr>
  </w:style>
  <w:style w:type="character" w:styleId="SonnotBavurusu">
    <w:name w:val="endnote reference"/>
    <w:basedOn w:val="VarsaylanParagrafYazTipi"/>
    <w:uiPriority w:val="99"/>
    <w:semiHidden/>
    <w:unhideWhenUsed/>
    <w:rsid w:val="00C33392"/>
    <w:rPr>
      <w:rFonts w:ascii="Times New Roman" w:hAnsi="Times New Roman" w:cs="Times New Roman"/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C33392"/>
    <w:pPr>
      <w:spacing w:after="0" w:line="240" w:lineRule="auto"/>
    </w:pPr>
    <w:rPr>
      <w:sz w:val="22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C33392"/>
    <w:rPr>
      <w:rFonts w:ascii="Calibri" w:hAnsi="Calibri" w:cs="Calibri"/>
      <w:sz w:val="22"/>
      <w:szCs w:val="20"/>
    </w:rPr>
  </w:style>
  <w:style w:type="paragraph" w:styleId="ZarfDn">
    <w:name w:val="envelope return"/>
    <w:basedOn w:val="Normal"/>
    <w:uiPriority w:val="99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sz w:val="22"/>
    </w:rPr>
  </w:style>
  <w:style w:type="paragraph" w:styleId="MektupAdresi">
    <w:name w:val="envelope address"/>
    <w:basedOn w:val="Normal"/>
    <w:uiPriority w:val="99"/>
    <w:semiHidden/>
    <w:unhideWhenUsed/>
    <w:rsid w:val="00C3339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zlenenKpr">
    <w:name w:val="FollowedHyperlink"/>
    <w:basedOn w:val="VarsaylanParagrafYazTipi"/>
    <w:uiPriority w:val="99"/>
    <w:semiHidden/>
    <w:unhideWhenUsed/>
    <w:rsid w:val="00C33392"/>
    <w:rPr>
      <w:rFonts w:ascii="Times New Roman" w:hAnsi="Times New Roman" w:cs="Times New Roman"/>
      <w:color w:val="954F72" w:themeColor="followedHyperlink"/>
      <w:u w:val="single"/>
    </w:rPr>
  </w:style>
  <w:style w:type="paragraph" w:styleId="Altbilgi">
    <w:name w:val="footer"/>
    <w:basedOn w:val="Normal"/>
    <w:link w:val="AltbilgiChar"/>
    <w:uiPriority w:val="99"/>
    <w:semiHidden/>
    <w:rsid w:val="00C33392"/>
    <w:pPr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33392"/>
    <w:rPr>
      <w:rFonts w:ascii="Calibri" w:hAnsi="Calibri" w:cs="Calibri"/>
    </w:rPr>
  </w:style>
  <w:style w:type="character" w:styleId="DipnotBavurusu">
    <w:name w:val="footnote reference"/>
    <w:basedOn w:val="VarsaylanParagrafYazTipi"/>
    <w:uiPriority w:val="99"/>
    <w:semiHidden/>
    <w:unhideWhenUsed/>
    <w:rsid w:val="00C33392"/>
    <w:rPr>
      <w:rFonts w:ascii="Times New Roman" w:hAnsi="Times New Roman" w:cs="Times New Roman"/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C33392"/>
    <w:pPr>
      <w:spacing w:after="0" w:line="240" w:lineRule="auto"/>
    </w:pPr>
    <w:rPr>
      <w:sz w:val="22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33392"/>
    <w:rPr>
      <w:rFonts w:ascii="Calibri" w:hAnsi="Calibri" w:cs="Calibri"/>
      <w:sz w:val="22"/>
      <w:szCs w:val="20"/>
    </w:rPr>
  </w:style>
  <w:style w:type="character" w:customStyle="1" w:styleId="DiyezEtiketi">
    <w:name w:val="Diyez Etiketi"/>
    <w:basedOn w:val="VarsaylanParagrafYazTipi"/>
    <w:uiPriority w:val="99"/>
    <w:semiHidden/>
    <w:unhideWhenUsed/>
    <w:rsid w:val="00C33392"/>
    <w:rPr>
      <w:rFonts w:ascii="Times New Roman" w:hAnsi="Times New Roman" w:cs="Times New Roman"/>
      <w:color w:val="2B579A"/>
      <w:shd w:val="clear" w:color="auto" w:fill="E6E6E6"/>
    </w:rPr>
  </w:style>
  <w:style w:type="paragraph" w:styleId="stbilgi">
    <w:name w:val="header"/>
    <w:basedOn w:val="Normal"/>
    <w:link w:val="stbilgiChar"/>
    <w:uiPriority w:val="99"/>
    <w:unhideWhenUsed/>
    <w:rsid w:val="00C33392"/>
    <w:pPr>
      <w:spacing w:after="0" w:line="240" w:lineRule="auto"/>
    </w:pPr>
    <w:rPr>
      <w:color w:val="2C567A" w:themeColor="accent1"/>
      <w:sz w:val="18"/>
    </w:rPr>
  </w:style>
  <w:style w:type="character" w:customStyle="1" w:styleId="stbilgiChar">
    <w:name w:val="Üstbilgi Char"/>
    <w:basedOn w:val="VarsaylanParagrafYazTipi"/>
    <w:link w:val="stbilgi"/>
    <w:uiPriority w:val="99"/>
    <w:rsid w:val="00C33392"/>
    <w:rPr>
      <w:rFonts w:ascii="Calibri" w:hAnsi="Calibri" w:cs="Calibri"/>
      <w:color w:val="2C567A" w:themeColor="accent1"/>
      <w:sz w:val="18"/>
    </w:rPr>
  </w:style>
  <w:style w:type="character" w:styleId="HTMLKsaltmas">
    <w:name w:val="HTML Acronym"/>
    <w:basedOn w:val="VarsaylanParagrafYazTipi"/>
    <w:uiPriority w:val="99"/>
    <w:semiHidden/>
    <w:unhideWhenUsed/>
    <w:rsid w:val="00C33392"/>
    <w:rPr>
      <w:rFonts w:ascii="Times New Roman" w:hAnsi="Times New Roman" w:cs="Times New Roman"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C33392"/>
    <w:pPr>
      <w:spacing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C33392"/>
    <w:rPr>
      <w:rFonts w:ascii="Calibri" w:hAnsi="Calibri" w:cs="Calibri"/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C33392"/>
    <w:rPr>
      <w:rFonts w:ascii="Times New Roman" w:hAnsi="Times New Roman" w:cs="Times New Roman"/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C33392"/>
    <w:rPr>
      <w:rFonts w:ascii="Consolas" w:hAnsi="Consolas" w:cs="Times New Roman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C33392"/>
    <w:rPr>
      <w:rFonts w:ascii="Times New Roman" w:hAnsi="Times New Roman" w:cs="Times New Roman"/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C33392"/>
    <w:rPr>
      <w:rFonts w:ascii="Consolas" w:hAnsi="Consolas" w:cs="Times New Roman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C33392"/>
    <w:pPr>
      <w:spacing w:after="0" w:line="240" w:lineRule="auto"/>
    </w:pPr>
    <w:rPr>
      <w:rFonts w:ascii="Consolas" w:hAnsi="Consolas"/>
      <w:sz w:val="22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C33392"/>
    <w:rPr>
      <w:rFonts w:ascii="Consolas" w:hAnsi="Consolas" w:cs="Calibri"/>
      <w:sz w:val="22"/>
      <w:szCs w:val="20"/>
    </w:rPr>
  </w:style>
  <w:style w:type="character" w:styleId="HTMLDaktilo">
    <w:name w:val="HTML Typewriter"/>
    <w:basedOn w:val="VarsaylanParagrafYazTipi"/>
    <w:uiPriority w:val="99"/>
    <w:semiHidden/>
    <w:unhideWhenUsed/>
    <w:rsid w:val="00C33392"/>
    <w:rPr>
      <w:rFonts w:ascii="Consolas" w:hAnsi="Consolas" w:cs="Times New Roman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C33392"/>
    <w:rPr>
      <w:rFonts w:ascii="Times New Roman" w:hAnsi="Times New Roman" w:cs="Times New Roman"/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C33392"/>
    <w:rPr>
      <w:rFonts w:ascii="Times New Roman" w:hAnsi="Times New Roman" w:cs="Times New Roman"/>
      <w:color w:val="0563C1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24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C33392"/>
    <w:rPr>
      <w:rFonts w:ascii="Arial" w:eastAsiaTheme="majorEastAsia" w:hAnsi="Arial" w:cs="Arial"/>
      <w:b/>
      <w:bCs/>
    </w:rPr>
  </w:style>
  <w:style w:type="character" w:styleId="SatrNumaras">
    <w:name w:val="line number"/>
    <w:basedOn w:val="VarsaylanParagrafYazTipi"/>
    <w:uiPriority w:val="99"/>
    <w:semiHidden/>
    <w:unhideWhenUsed/>
    <w:rsid w:val="00C33392"/>
    <w:rPr>
      <w:rFonts w:ascii="Times New Roman" w:hAnsi="Times New Roman" w:cs="Times New Roman"/>
    </w:rPr>
  </w:style>
  <w:style w:type="paragraph" w:styleId="MakroMetni">
    <w:name w:val="macro"/>
    <w:link w:val="MakroMetniChar"/>
    <w:uiPriority w:val="99"/>
    <w:semiHidden/>
    <w:unhideWhenUsed/>
    <w:rsid w:val="00C3339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C33392"/>
    <w:rPr>
      <w:rFonts w:ascii="Consolas" w:hAnsi="Consolas" w:cs="Calibri"/>
      <w:sz w:val="22"/>
      <w:szCs w:val="20"/>
    </w:rPr>
  </w:style>
  <w:style w:type="character" w:customStyle="1" w:styleId="Bahsetme">
    <w:name w:val="Bahsetme"/>
    <w:basedOn w:val="VarsaylanParagrafYazTipi"/>
    <w:uiPriority w:val="99"/>
    <w:semiHidden/>
    <w:unhideWhenUsed/>
    <w:rsid w:val="00C33392"/>
    <w:rPr>
      <w:rFonts w:ascii="Times New Roman" w:hAnsi="Times New Roman" w:cs="Times New Roman"/>
      <w:color w:val="2B579A"/>
      <w:shd w:val="clear" w:color="auto" w:fill="E6E6E6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C333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C33392"/>
    <w:rPr>
      <w:rFonts w:ascii="Arial" w:eastAsiaTheme="majorEastAsia" w:hAnsi="Arial" w:cs="Arial"/>
      <w:shd w:val="pct20" w:color="auto" w:fill="auto"/>
    </w:r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C33392"/>
    <w:pPr>
      <w:spacing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C33392"/>
    <w:rPr>
      <w:rFonts w:ascii="Calibri" w:hAnsi="Calibri" w:cs="Calibri"/>
    </w:rPr>
  </w:style>
  <w:style w:type="paragraph" w:styleId="DzMetin">
    <w:name w:val="Plain Text"/>
    <w:basedOn w:val="Normal"/>
    <w:link w:val="DzMetinChar"/>
    <w:uiPriority w:val="99"/>
    <w:semiHidden/>
    <w:unhideWhenUsed/>
    <w:rsid w:val="00C33392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C33392"/>
    <w:rPr>
      <w:rFonts w:ascii="Consolas" w:hAnsi="Consolas" w:cs="Calibri"/>
      <w:sz w:val="22"/>
      <w:szCs w:val="21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C33392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C33392"/>
    <w:rPr>
      <w:rFonts w:ascii="Calibri" w:hAnsi="Calibri" w:cs="Calibri"/>
    </w:rPr>
  </w:style>
  <w:style w:type="paragraph" w:styleId="mza">
    <w:name w:val="Signature"/>
    <w:basedOn w:val="Normal"/>
    <w:link w:val="mzaChar"/>
    <w:uiPriority w:val="99"/>
    <w:semiHidden/>
    <w:unhideWhenUsed/>
    <w:rsid w:val="00C33392"/>
    <w:pPr>
      <w:spacing w:after="0" w:line="240" w:lineRule="auto"/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C33392"/>
    <w:rPr>
      <w:rFonts w:ascii="Calibri" w:hAnsi="Calibri" w:cs="Calibri"/>
    </w:rPr>
  </w:style>
  <w:style w:type="character" w:customStyle="1" w:styleId="AkllKpr1">
    <w:name w:val="Akıllı Köprü1"/>
    <w:basedOn w:val="VarsaylanParagrafYazTipi"/>
    <w:uiPriority w:val="99"/>
    <w:semiHidden/>
    <w:unhideWhenUsed/>
    <w:rsid w:val="00C33392"/>
    <w:rPr>
      <w:rFonts w:ascii="Times New Roman" w:hAnsi="Times New Roman" w:cs="Times New Roman"/>
      <w:u w:val="dotted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C33392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umaras2">
    <w:name w:val="List Number 2"/>
    <w:basedOn w:val="Normal"/>
    <w:uiPriority w:val="99"/>
    <w:unhideWhenUsed/>
    <w:qFormat/>
    <w:rsid w:val="00C33392"/>
    <w:pPr>
      <w:numPr>
        <w:ilvl w:val="1"/>
        <w:numId w:val="40"/>
      </w:numPr>
    </w:pPr>
  </w:style>
  <w:style w:type="numbering" w:styleId="111111">
    <w:name w:val="Outline List 2"/>
    <w:basedOn w:val="ListeYok"/>
    <w:uiPriority w:val="99"/>
    <w:semiHidden/>
    <w:unhideWhenUsed/>
    <w:rsid w:val="00C33392"/>
    <w:pPr>
      <w:numPr>
        <w:numId w:val="41"/>
      </w:numPr>
    </w:pPr>
  </w:style>
  <w:style w:type="numbering" w:styleId="1ai">
    <w:name w:val="Outline List 1"/>
    <w:basedOn w:val="ListeYok"/>
    <w:uiPriority w:val="99"/>
    <w:semiHidden/>
    <w:unhideWhenUsed/>
    <w:rsid w:val="00C33392"/>
    <w:pPr>
      <w:numPr>
        <w:numId w:val="42"/>
      </w:numPr>
    </w:pPr>
  </w:style>
  <w:style w:type="numbering" w:styleId="MakaleBlm">
    <w:name w:val="Outline List 3"/>
    <w:basedOn w:val="ListeYok"/>
    <w:uiPriority w:val="99"/>
    <w:semiHidden/>
    <w:unhideWhenUsed/>
    <w:rsid w:val="00C33392"/>
    <w:pPr>
      <w:numPr>
        <w:numId w:val="43"/>
      </w:numPr>
    </w:p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C33392"/>
    <w:pPr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C33392"/>
    <w:rPr>
      <w:rFonts w:ascii="Calibri" w:hAnsi="Calibri" w:cs="Calibri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C33392"/>
    <w:pPr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C33392"/>
    <w:rPr>
      <w:rFonts w:ascii="Calibri" w:hAnsi="Calibri" w:cs="Calibri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C33392"/>
    <w:pPr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C33392"/>
    <w:rPr>
      <w:rFonts w:ascii="Calibri" w:hAnsi="Calibri" w:cs="Calibri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C33392"/>
    <w:pPr>
      <w:spacing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C33392"/>
    <w:rPr>
      <w:rFonts w:ascii="Calibri" w:hAnsi="Calibri" w:cs="Calibri"/>
    </w:rPr>
  </w:style>
  <w:style w:type="paragraph" w:styleId="Kapan">
    <w:name w:val="Closing"/>
    <w:basedOn w:val="Normal"/>
    <w:link w:val="KapanChar"/>
    <w:uiPriority w:val="99"/>
    <w:semiHidden/>
    <w:unhideWhenUsed/>
    <w:rsid w:val="00C33392"/>
    <w:pPr>
      <w:spacing w:after="0"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C33392"/>
    <w:rPr>
      <w:rFonts w:ascii="Calibri" w:hAnsi="Calibri" w:cs="Calibri"/>
    </w:rPr>
  </w:style>
  <w:style w:type="table" w:styleId="RenkliKlavuz">
    <w:name w:val="Colorful Grid"/>
    <w:basedOn w:val="NormalTablo"/>
    <w:uiPriority w:val="73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">
    <w:name w:val="Dark List"/>
    <w:basedOn w:val="NormalTablo"/>
    <w:uiPriority w:val="70"/>
    <w:semiHidden/>
    <w:unhideWhenUsed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postamzas">
    <w:name w:val="E-mail Signature"/>
    <w:basedOn w:val="Normal"/>
    <w:link w:val="E-postamzasChar"/>
    <w:uiPriority w:val="99"/>
    <w:semiHidden/>
    <w:unhideWhenUsed/>
    <w:rsid w:val="00C33392"/>
    <w:pPr>
      <w:spacing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C33392"/>
    <w:rPr>
      <w:rFonts w:ascii="Calibri" w:hAnsi="Calibri" w:cs="Calibri"/>
    </w:rPr>
  </w:style>
  <w:style w:type="table" w:styleId="KlavuzTablo1Ak">
    <w:name w:val="Grid Table 1 Light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3">
    <w:name w:val="Grid Table 3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C33392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C33392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C33392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C33392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C33392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C33392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C33392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C33392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C33392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C33392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C33392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C33392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rnek">
    <w:name w:val="HTML Sample"/>
    <w:basedOn w:val="VarsaylanParagrafYazTipi"/>
    <w:uiPriority w:val="99"/>
    <w:semiHidden/>
    <w:unhideWhenUsed/>
    <w:rsid w:val="00C33392"/>
    <w:rPr>
      <w:rFonts w:ascii="Consolas" w:hAnsi="Consolas" w:cs="Times New Roman"/>
      <w:sz w:val="24"/>
      <w:szCs w:val="24"/>
    </w:rPr>
  </w:style>
  <w:style w:type="paragraph" w:styleId="Dizin2">
    <w:name w:val="index 2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C33392"/>
    <w:pPr>
      <w:spacing w:after="0" w:line="240" w:lineRule="auto"/>
      <w:ind w:left="2160" w:hanging="240"/>
    </w:pPr>
  </w:style>
  <w:style w:type="table" w:styleId="AkKlavuz">
    <w:name w:val="Light Grid"/>
    <w:basedOn w:val="NormalTablo"/>
    <w:uiPriority w:val="62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C3339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C33392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C33392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C33392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C33392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C33392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C33392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C33392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33392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33392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33392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33392"/>
    <w:pPr>
      <w:ind w:left="1800" w:hanging="360"/>
      <w:contextualSpacing/>
    </w:pPr>
  </w:style>
  <w:style w:type="paragraph" w:styleId="ListeMaddemi2">
    <w:name w:val="List Bullet 2"/>
    <w:basedOn w:val="Normal"/>
    <w:uiPriority w:val="99"/>
    <w:semiHidden/>
    <w:unhideWhenUsed/>
    <w:rsid w:val="00C33392"/>
    <w:pPr>
      <w:numPr>
        <w:numId w:val="7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C33392"/>
    <w:pPr>
      <w:numPr>
        <w:numId w:val="8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C33392"/>
    <w:pPr>
      <w:numPr>
        <w:numId w:val="9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C33392"/>
    <w:pPr>
      <w:numPr>
        <w:numId w:val="10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C33392"/>
    <w:pPr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C33392"/>
    <w:pPr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C33392"/>
    <w:pPr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C33392"/>
    <w:pPr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C33392"/>
    <w:pPr>
      <w:ind w:left="1800"/>
      <w:contextualSpacing/>
    </w:pPr>
  </w:style>
  <w:style w:type="paragraph" w:styleId="ListeNumaras3">
    <w:name w:val="List Number 3"/>
    <w:basedOn w:val="Normal"/>
    <w:uiPriority w:val="99"/>
    <w:semiHidden/>
    <w:unhideWhenUsed/>
    <w:rsid w:val="00C33392"/>
    <w:pPr>
      <w:numPr>
        <w:numId w:val="13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C33392"/>
    <w:pPr>
      <w:numPr>
        <w:numId w:val="14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C33392"/>
    <w:pPr>
      <w:numPr>
        <w:numId w:val="15"/>
      </w:numPr>
      <w:contextualSpacing/>
    </w:pPr>
  </w:style>
  <w:style w:type="table" w:styleId="ListeTablo1Ak">
    <w:name w:val="List Table 1 Light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2">
    <w:name w:val="List Table 2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3">
    <w:name w:val="List Table 3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C333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C33392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C33392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C33392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C33392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C33392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C33392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C33392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C33392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C33392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C33392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C33392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C33392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rtaKlavuz1">
    <w:name w:val="Medium Grid 1"/>
    <w:basedOn w:val="NormalTablo"/>
    <w:uiPriority w:val="67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C33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C33392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C333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ralkYok">
    <w:name w:val="No Spacing"/>
    <w:uiPriority w:val="1"/>
    <w:semiHidden/>
    <w:unhideWhenUsed/>
    <w:qFormat/>
    <w:rsid w:val="00C33392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C33392"/>
  </w:style>
  <w:style w:type="paragraph" w:styleId="NormalGirinti">
    <w:name w:val="Normal Indent"/>
    <w:basedOn w:val="Normal"/>
    <w:uiPriority w:val="99"/>
    <w:semiHidden/>
    <w:unhideWhenUsed/>
    <w:rsid w:val="00C33392"/>
    <w:pPr>
      <w:ind w:left="708"/>
    </w:pPr>
  </w:style>
  <w:style w:type="character" w:styleId="SayfaNumaras">
    <w:name w:val="page number"/>
    <w:basedOn w:val="VarsaylanParagrafYazTipi"/>
    <w:uiPriority w:val="99"/>
    <w:semiHidden/>
    <w:unhideWhenUsed/>
    <w:rsid w:val="00C33392"/>
    <w:rPr>
      <w:rFonts w:ascii="Times New Roman" w:hAnsi="Times New Roman" w:cs="Times New Roman"/>
    </w:rPr>
  </w:style>
  <w:style w:type="table" w:styleId="DzTablo1">
    <w:name w:val="Plain Table 1"/>
    <w:basedOn w:val="NormalTablo"/>
    <w:uiPriority w:val="41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C3339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C3339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o3Befektler1">
    <w:name w:val="Table 3D effects 1"/>
    <w:basedOn w:val="NormalTablo"/>
    <w:uiPriority w:val="99"/>
    <w:semiHidden/>
    <w:unhideWhenUsed/>
    <w:rsid w:val="00C3339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C3339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C3339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C3339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C3339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C3339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C3339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C3339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C3339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C3339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C3339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C3339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C3339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C3339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C3339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C3339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C3339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">
    <w:name w:val="Table Grid"/>
    <w:basedOn w:val="NormalTablo"/>
    <w:uiPriority w:val="59"/>
    <w:rsid w:val="00C33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1">
    <w:name w:val="Table Grid 1"/>
    <w:basedOn w:val="NormalTablo"/>
    <w:uiPriority w:val="99"/>
    <w:semiHidden/>
    <w:unhideWhenUsed/>
    <w:rsid w:val="00C3339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C3339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C3339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C3339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C3339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C3339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C3339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C3339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C3339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C3339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C3339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C3339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C3339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C3339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C3339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C3339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C3339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C33392"/>
    <w:pPr>
      <w:spacing w:after="0"/>
      <w:ind w:left="240" w:hanging="24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C33392"/>
    <w:pPr>
      <w:spacing w:after="0"/>
    </w:pPr>
  </w:style>
  <w:style w:type="table" w:styleId="TabloProfesyonel">
    <w:name w:val="Table Professional"/>
    <w:basedOn w:val="NormalTablo"/>
    <w:uiPriority w:val="99"/>
    <w:semiHidden/>
    <w:unhideWhenUsed/>
    <w:rsid w:val="00C3339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C3339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C3339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C3339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C3339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C3339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C333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C3339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C3339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C3339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ynakaBal">
    <w:name w:val="toa heading"/>
    <w:basedOn w:val="Normal"/>
    <w:next w:val="Normal"/>
    <w:uiPriority w:val="99"/>
    <w:semiHidden/>
    <w:unhideWhenUsed/>
    <w:rsid w:val="00C33392"/>
    <w:pPr>
      <w:spacing w:before="120"/>
    </w:pPr>
    <w:rPr>
      <w:rFonts w:ascii="Arial" w:eastAsiaTheme="majorEastAsia" w:hAnsi="Arial" w:cs="Arial"/>
      <w:b/>
      <w:bCs/>
    </w:rPr>
  </w:style>
  <w:style w:type="paragraph" w:styleId="T2">
    <w:name w:val="toc 2"/>
    <w:basedOn w:val="Normal"/>
    <w:next w:val="Normal"/>
    <w:autoRedefine/>
    <w:uiPriority w:val="39"/>
    <w:semiHidden/>
    <w:unhideWhenUsed/>
    <w:rsid w:val="00C33392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C33392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C33392"/>
    <w:pPr>
      <w:spacing w:after="100"/>
      <w:ind w:left="72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C33392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C33392"/>
    <w:pPr>
      <w:spacing w:after="100"/>
      <w:ind w:left="12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C33392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C33392"/>
    <w:pPr>
      <w:spacing w:after="100"/>
      <w:ind w:left="1680"/>
    </w:pPr>
  </w:style>
  <w:style w:type="character" w:customStyle="1" w:styleId="Mention">
    <w:name w:val="Mention"/>
    <w:basedOn w:val="VarsaylanParagrafYazTipi"/>
    <w:uiPriority w:val="99"/>
    <w:semiHidden/>
    <w:unhideWhenUsed/>
    <w:rsid w:val="00C33392"/>
    <w:rPr>
      <w:rFonts w:ascii="Calibri" w:hAnsi="Calibri" w:cs="Calibri"/>
      <w:color w:val="2B579A"/>
      <w:shd w:val="clear" w:color="auto" w:fill="E1DFDD"/>
    </w:rPr>
  </w:style>
  <w:style w:type="character" w:customStyle="1" w:styleId="Hashtag">
    <w:name w:val="Hashtag"/>
    <w:basedOn w:val="VarsaylanParagrafYazTipi"/>
    <w:uiPriority w:val="99"/>
    <w:semiHidden/>
    <w:unhideWhenUsed/>
    <w:rsid w:val="00C33392"/>
    <w:rPr>
      <w:rFonts w:ascii="Calibri" w:hAnsi="Calibri" w:cs="Calibri"/>
      <w:color w:val="2B579A"/>
      <w:shd w:val="clear" w:color="auto" w:fill="E1DFDD"/>
    </w:rPr>
  </w:style>
  <w:style w:type="paragraph" w:styleId="Tarih">
    <w:name w:val="Date"/>
    <w:basedOn w:val="Normal"/>
    <w:next w:val="Normal"/>
    <w:link w:val="TarihChar"/>
    <w:uiPriority w:val="10"/>
    <w:semiHidden/>
    <w:unhideWhenUsed/>
    <w:qFormat/>
    <w:rsid w:val="00C33392"/>
  </w:style>
  <w:style w:type="character" w:customStyle="1" w:styleId="TarihChar">
    <w:name w:val="Tarih Char"/>
    <w:basedOn w:val="VarsaylanParagrafYazTipi"/>
    <w:link w:val="Tarih"/>
    <w:uiPriority w:val="10"/>
    <w:semiHidden/>
    <w:rsid w:val="00C33392"/>
    <w:rPr>
      <w:rFonts w:ascii="Calibri" w:hAnsi="Calibri" w:cs="Calibri"/>
    </w:rPr>
  </w:style>
  <w:style w:type="character" w:customStyle="1" w:styleId="SmartHyperlink">
    <w:name w:val="Smart Hyperlink"/>
    <w:basedOn w:val="VarsaylanParagrafYazTipi"/>
    <w:uiPriority w:val="99"/>
    <w:semiHidden/>
    <w:unhideWhenUsed/>
    <w:rsid w:val="00C33392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C33392"/>
    <w:rPr>
      <w:rFonts w:ascii="Calibri" w:hAnsi="Calibri" w:cs="Calibri"/>
      <w:color w:val="605E5C"/>
      <w:shd w:val="clear" w:color="auto" w:fill="E1DFDD"/>
    </w:rPr>
  </w:style>
  <w:style w:type="paragraph" w:customStyle="1" w:styleId="Default">
    <w:name w:val="Default"/>
    <w:rsid w:val="00415EBC"/>
    <w:pPr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de\AppData\Roaming\Microsoft\&#350;ablonlar\Mavi%20k&#252;reler%20toplant&#305;%20notlar&#305;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E96479D-3CE2-4262-BD71-616316918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Mavi küreler toplantı notları</Template>
  <TotalTime>0</TotalTime>
  <Pages>3</Pages>
  <Words>339</Words>
  <Characters>1934</Characters>
  <Application>Microsoft Office Word</Application>
  <DocSecurity>0</DocSecurity>
  <Lines>16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2025-01-20T12:49:00Z</dcterms:created>
  <dcterms:modified xsi:type="dcterms:W3CDTF">2025-01-20T12:49:00Z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